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6E028" w14:textId="085490BE" w:rsidR="00F70FD5" w:rsidRDefault="00957032" w:rsidP="00CE22E4">
      <w:pPr>
        <w:pStyle w:val="Title"/>
        <w:rPr>
          <w:rStyle w:val="PageNumber"/>
          <w:sz w:val="44"/>
        </w:rPr>
      </w:pPr>
      <w:r>
        <w:rPr>
          <w:noProof/>
        </w:rPr>
        <w:drawing>
          <wp:anchor distT="0" distB="0" distL="114300" distR="114300" simplePos="0" relativeHeight="251663360" behindDoc="0" locked="0" layoutInCell="1" allowOverlap="1" wp14:anchorId="0F642FDE" wp14:editId="21C6FB99">
            <wp:simplePos x="0" y="0"/>
            <wp:positionH relativeFrom="margin">
              <wp:posOffset>3523615</wp:posOffset>
            </wp:positionH>
            <wp:positionV relativeFrom="margin">
              <wp:posOffset>1905</wp:posOffset>
            </wp:positionV>
            <wp:extent cx="1757045" cy="412115"/>
            <wp:effectExtent l="0" t="0" r="0" b="0"/>
            <wp:wrapSquare wrapText="bothSides"/>
            <wp:docPr id="2126118488" name="Picture 2"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18488" name="Picture 2" descr="A green letter on a black background&#10;&#10;Description automatically generated"/>
                    <pic:cNvPicPr/>
                  </pic:nvPicPr>
                  <pic:blipFill>
                    <a:blip r:embed="rId8"/>
                    <a:stretch>
                      <a:fillRect/>
                    </a:stretch>
                  </pic:blipFill>
                  <pic:spPr>
                    <a:xfrm>
                      <a:off x="0" y="0"/>
                      <a:ext cx="1757045" cy="412115"/>
                    </a:xfrm>
                    <a:prstGeom prst="rect">
                      <a:avLst/>
                    </a:prstGeom>
                  </pic:spPr>
                </pic:pic>
              </a:graphicData>
            </a:graphic>
            <wp14:sizeRelH relativeFrom="margin">
              <wp14:pctWidth>0</wp14:pctWidth>
            </wp14:sizeRelH>
            <wp14:sizeRelV relativeFrom="margin">
              <wp14:pctHeight>0</wp14:pctHeight>
            </wp14:sizeRelV>
          </wp:anchor>
        </w:drawing>
      </w:r>
    </w:p>
    <w:p w14:paraId="3A368065" w14:textId="7B6229E3" w:rsidR="00657705" w:rsidRDefault="00657705" w:rsidP="00CE22E4">
      <w:pPr>
        <w:pStyle w:val="Title"/>
        <w:rPr>
          <w:rStyle w:val="PageNumber"/>
          <w:sz w:val="44"/>
        </w:rPr>
      </w:pPr>
    </w:p>
    <w:p w14:paraId="56637C5B" w14:textId="0E9FE3E8" w:rsidR="00A44A40" w:rsidRPr="00F51C83" w:rsidRDefault="00031AA6" w:rsidP="00CE22E4">
      <w:pPr>
        <w:pStyle w:val="Title"/>
        <w:rPr>
          <w:rStyle w:val="PageNumber"/>
          <w:b/>
          <w:bCs/>
          <w:color w:val="007041"/>
          <w:sz w:val="44"/>
        </w:rPr>
      </w:pPr>
      <w:r w:rsidRPr="00F710B9">
        <w:rPr>
          <w:rStyle w:val="PageNumber"/>
          <w:b/>
          <w:bCs/>
          <w:color w:val="3E762A" w:themeColor="accent1" w:themeShade="BF"/>
          <w:sz w:val="44"/>
        </w:rPr>
        <w:t xml:space="preserve">UHY </w:t>
      </w:r>
      <w:r w:rsidR="00CE22E4" w:rsidRPr="00F710B9">
        <w:rPr>
          <w:rStyle w:val="PageNumber"/>
          <w:b/>
          <w:bCs/>
          <w:color w:val="3E762A" w:themeColor="accent1" w:themeShade="BF"/>
          <w:sz w:val="44"/>
        </w:rPr>
        <w:t>member firm socia</w:t>
      </w:r>
      <w:r w:rsidR="00CE22E4" w:rsidRPr="00F51C83">
        <w:rPr>
          <w:rStyle w:val="PageNumber"/>
          <w:b/>
          <w:bCs/>
          <w:color w:val="007041"/>
          <w:sz w:val="44"/>
        </w:rPr>
        <w:t>l media</w:t>
      </w:r>
      <w:r w:rsidR="00657705" w:rsidRPr="00F51C83">
        <w:rPr>
          <w:rStyle w:val="PageNumber"/>
          <w:b/>
          <w:bCs/>
          <w:color w:val="007041"/>
          <w:sz w:val="44"/>
        </w:rPr>
        <w:t xml:space="preserve"> </w:t>
      </w:r>
      <w:r w:rsidR="00CE22E4" w:rsidRPr="00F51C83">
        <w:rPr>
          <w:rStyle w:val="PageNumber"/>
          <w:b/>
          <w:bCs/>
          <w:color w:val="007041"/>
          <w:sz w:val="44"/>
        </w:rPr>
        <w:t xml:space="preserve">pack </w:t>
      </w:r>
    </w:p>
    <w:p w14:paraId="4B03FCB8" w14:textId="39F8C24A" w:rsidR="00CE22E4" w:rsidRPr="008C5A36" w:rsidRDefault="00CE22E4" w:rsidP="00CE22E4">
      <w:pPr>
        <w:rPr>
          <w:color w:val="007041"/>
        </w:rPr>
      </w:pPr>
    </w:p>
    <w:p w14:paraId="54C31AF8" w14:textId="2975B008" w:rsidR="00CE22E4" w:rsidRPr="00F51C83" w:rsidRDefault="00CE22E4" w:rsidP="00CE22E4">
      <w:pPr>
        <w:pStyle w:val="Heading2"/>
        <w:rPr>
          <w:rFonts w:cstheme="minorHAnsi"/>
          <w:color w:val="007041"/>
          <w:szCs w:val="22"/>
        </w:rPr>
      </w:pPr>
      <w:r w:rsidRPr="00F51C83">
        <w:rPr>
          <w:rFonts w:cstheme="minorHAnsi"/>
          <w:color w:val="007041"/>
          <w:szCs w:val="22"/>
        </w:rPr>
        <w:t>Sample international content to use online and through social channels</w:t>
      </w:r>
    </w:p>
    <w:p w14:paraId="051F4D1B" w14:textId="1CDDB19E" w:rsidR="00CE22E4" w:rsidRPr="00F51C83" w:rsidRDefault="00CE22E4" w:rsidP="00CE22E4">
      <w:pPr>
        <w:rPr>
          <w:rFonts w:cstheme="minorHAnsi"/>
          <w:color w:val="007041"/>
        </w:rPr>
      </w:pPr>
    </w:p>
    <w:p w14:paraId="72078BD5" w14:textId="66E16EB2" w:rsidR="00F710B9" w:rsidRPr="00F710B9" w:rsidRDefault="00F710B9" w:rsidP="00F710B9">
      <w:pPr>
        <w:pStyle w:val="Heading1notnumbered"/>
        <w:rPr>
          <w:color w:val="3E762A" w:themeColor="accent1" w:themeShade="BF"/>
          <w:sz w:val="32"/>
          <w:szCs w:val="28"/>
        </w:rPr>
      </w:pPr>
      <w:r w:rsidRPr="00F710B9">
        <w:rPr>
          <w:color w:val="3E762A" w:themeColor="accent1" w:themeShade="BF"/>
          <w:sz w:val="32"/>
          <w:szCs w:val="28"/>
        </w:rPr>
        <w:t xml:space="preserve">publication of uhy global magazine issue </w:t>
      </w:r>
      <w:r w:rsidR="00FF2496">
        <w:rPr>
          <w:color w:val="3E762A" w:themeColor="accent1" w:themeShade="BF"/>
          <w:sz w:val="32"/>
          <w:szCs w:val="28"/>
        </w:rPr>
        <w:t>2</w:t>
      </w:r>
      <w:r w:rsidR="00DC4A7A">
        <w:rPr>
          <w:color w:val="3E762A" w:themeColor="accent1" w:themeShade="BF"/>
          <w:sz w:val="32"/>
          <w:szCs w:val="28"/>
        </w:rPr>
        <w:t>1</w:t>
      </w:r>
    </w:p>
    <w:p w14:paraId="47CE626E" w14:textId="299C4A14" w:rsidR="00F7700D" w:rsidRDefault="00F7700D" w:rsidP="00F710B9">
      <w:pPr>
        <w:rPr>
          <w:color w:val="000000" w:themeColor="text1"/>
        </w:rPr>
      </w:pPr>
    </w:p>
    <w:p w14:paraId="16E5B61E" w14:textId="6BD29AF5" w:rsidR="00C6561A" w:rsidRDefault="00BC5B78" w:rsidP="00F710B9">
      <w:pPr>
        <w:rPr>
          <w:color w:val="000000" w:themeColor="text1"/>
        </w:rPr>
      </w:pPr>
      <w:r>
        <w:rPr>
          <w:noProof/>
          <w:color w:val="000000" w:themeColor="text1"/>
        </w:rPr>
        <w:drawing>
          <wp:anchor distT="0" distB="0" distL="114300" distR="114300" simplePos="0" relativeHeight="251668480" behindDoc="0" locked="0" layoutInCell="1" allowOverlap="1" wp14:anchorId="547CF4E2" wp14:editId="69AED5AD">
            <wp:simplePos x="0" y="0"/>
            <wp:positionH relativeFrom="margin">
              <wp:posOffset>-165735</wp:posOffset>
            </wp:positionH>
            <wp:positionV relativeFrom="margin">
              <wp:posOffset>1986915</wp:posOffset>
            </wp:positionV>
            <wp:extent cx="2382520" cy="3371215"/>
            <wp:effectExtent l="0" t="0" r="5080" b="0"/>
            <wp:wrapSquare wrapText="bothSides"/>
            <wp:docPr id="151956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6167" name="Picture 151956167"/>
                    <pic:cNvPicPr/>
                  </pic:nvPicPr>
                  <pic:blipFill>
                    <a:blip r:embed="rId9"/>
                    <a:stretch>
                      <a:fillRect/>
                    </a:stretch>
                  </pic:blipFill>
                  <pic:spPr>
                    <a:xfrm>
                      <a:off x="0" y="0"/>
                      <a:ext cx="2382520" cy="337121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T</w:t>
      </w:r>
      <w:r w:rsidR="004109DB">
        <w:rPr>
          <w:color w:val="000000" w:themeColor="text1"/>
        </w:rPr>
        <w:t>he</w:t>
      </w:r>
      <w:r w:rsidR="00274847">
        <w:rPr>
          <w:color w:val="000000" w:themeColor="text1"/>
        </w:rPr>
        <w:t xml:space="preserve"> </w:t>
      </w:r>
      <w:r w:rsidR="00FF2496">
        <w:rPr>
          <w:color w:val="000000" w:themeColor="text1"/>
        </w:rPr>
        <w:t>2</w:t>
      </w:r>
      <w:r w:rsidR="00DC4A7A">
        <w:rPr>
          <w:color w:val="000000" w:themeColor="text1"/>
        </w:rPr>
        <w:t>1st</w:t>
      </w:r>
      <w:r w:rsidR="00274847">
        <w:rPr>
          <w:color w:val="000000" w:themeColor="text1"/>
        </w:rPr>
        <w:t xml:space="preserve"> issue of </w:t>
      </w:r>
      <w:r w:rsidR="00274847" w:rsidRPr="004109DB">
        <w:rPr>
          <w:i/>
          <w:iCs/>
          <w:color w:val="000000" w:themeColor="text1"/>
        </w:rPr>
        <w:t>UHY Global</w:t>
      </w:r>
      <w:r w:rsidR="00274847">
        <w:rPr>
          <w:color w:val="000000" w:themeColor="text1"/>
        </w:rPr>
        <w:t xml:space="preserve"> magazin</w:t>
      </w:r>
      <w:r w:rsidR="00FF2496">
        <w:rPr>
          <w:color w:val="000000" w:themeColor="text1"/>
        </w:rPr>
        <w:t>e</w:t>
      </w:r>
      <w:r w:rsidR="004109DB">
        <w:rPr>
          <w:color w:val="000000" w:themeColor="text1"/>
        </w:rPr>
        <w:t xml:space="preserve"> is now available</w:t>
      </w:r>
      <w:r w:rsidR="00DC4A7A">
        <w:rPr>
          <w:color w:val="000000" w:themeColor="text1"/>
        </w:rPr>
        <w:t xml:space="preserve">! </w:t>
      </w:r>
      <w:r w:rsidR="004109DB" w:rsidRPr="00B10A0D">
        <w:rPr>
          <w:color w:val="000000" w:themeColor="text1"/>
        </w:rPr>
        <w:t>Launched</w:t>
      </w:r>
      <w:r w:rsidR="00770E37" w:rsidRPr="00B10A0D">
        <w:rPr>
          <w:color w:val="000000" w:themeColor="text1"/>
        </w:rPr>
        <w:t xml:space="preserve"> </w:t>
      </w:r>
      <w:r w:rsidR="00877E27" w:rsidRPr="00B10A0D">
        <w:rPr>
          <w:color w:val="000000" w:themeColor="text1"/>
        </w:rPr>
        <w:t>at the beginning of</w:t>
      </w:r>
      <w:r w:rsidR="00770E37" w:rsidRPr="00B10A0D">
        <w:rPr>
          <w:color w:val="000000" w:themeColor="text1"/>
        </w:rPr>
        <w:t xml:space="preserve"> our 40</w:t>
      </w:r>
      <w:r w:rsidR="00770E37" w:rsidRPr="00B10A0D">
        <w:rPr>
          <w:color w:val="000000" w:themeColor="text1"/>
          <w:vertAlign w:val="superscript"/>
        </w:rPr>
        <w:t>th</w:t>
      </w:r>
      <w:r w:rsidR="00770E37" w:rsidRPr="00B10A0D">
        <w:rPr>
          <w:color w:val="000000" w:themeColor="text1"/>
        </w:rPr>
        <w:t xml:space="preserve"> anniversary year,</w:t>
      </w:r>
      <w:r w:rsidR="00770E37">
        <w:rPr>
          <w:color w:val="000000" w:themeColor="text1"/>
        </w:rPr>
        <w:t xml:space="preserve"> o</w:t>
      </w:r>
      <w:r w:rsidR="00DC4A7A">
        <w:rPr>
          <w:color w:val="000000" w:themeColor="text1"/>
        </w:rPr>
        <w:t xml:space="preserve">ur flagship magazine is a </w:t>
      </w:r>
      <w:r w:rsidR="00770E37">
        <w:rPr>
          <w:color w:val="000000" w:themeColor="text1"/>
        </w:rPr>
        <w:t>real</w:t>
      </w:r>
      <w:r w:rsidR="00DC4A7A">
        <w:rPr>
          <w:color w:val="000000" w:themeColor="text1"/>
        </w:rPr>
        <w:t xml:space="preserve"> celebration of our </w:t>
      </w:r>
      <w:r w:rsidR="00770E37">
        <w:rPr>
          <w:color w:val="000000" w:themeColor="text1"/>
        </w:rPr>
        <w:t xml:space="preserve">collaborative culture, </w:t>
      </w:r>
      <w:r>
        <w:rPr>
          <w:color w:val="000000" w:themeColor="text1"/>
        </w:rPr>
        <w:t xml:space="preserve">our </w:t>
      </w:r>
      <w:r w:rsidR="00770E37">
        <w:rPr>
          <w:color w:val="000000" w:themeColor="text1"/>
        </w:rPr>
        <w:t xml:space="preserve">people and </w:t>
      </w:r>
      <w:r>
        <w:rPr>
          <w:color w:val="000000" w:themeColor="text1"/>
        </w:rPr>
        <w:t xml:space="preserve">our </w:t>
      </w:r>
      <w:r w:rsidR="00770E37">
        <w:rPr>
          <w:color w:val="000000" w:themeColor="text1"/>
        </w:rPr>
        <w:t>clients</w:t>
      </w:r>
      <w:r w:rsidR="00DC4A7A">
        <w:rPr>
          <w:color w:val="000000" w:themeColor="text1"/>
        </w:rPr>
        <w:t>.</w:t>
      </w:r>
    </w:p>
    <w:p w14:paraId="5AFBB379" w14:textId="36960211" w:rsidR="00C6561A" w:rsidRDefault="00C6561A" w:rsidP="00F710B9">
      <w:pPr>
        <w:rPr>
          <w:color w:val="000000" w:themeColor="text1"/>
        </w:rPr>
      </w:pPr>
    </w:p>
    <w:p w14:paraId="662B1822" w14:textId="68931403" w:rsidR="00F710B9" w:rsidRPr="00413A91" w:rsidRDefault="00F710B9" w:rsidP="00F710B9">
      <w:pPr>
        <w:rPr>
          <w:color w:val="000000" w:themeColor="text1"/>
        </w:rPr>
      </w:pPr>
      <w:r w:rsidRPr="00413A91">
        <w:rPr>
          <w:color w:val="000000" w:themeColor="text1"/>
        </w:rPr>
        <w:t xml:space="preserve">To support </w:t>
      </w:r>
      <w:r w:rsidR="00274847">
        <w:rPr>
          <w:color w:val="000000" w:themeColor="text1"/>
        </w:rPr>
        <w:t xml:space="preserve">the release of the latest </w:t>
      </w:r>
      <w:r w:rsidRPr="00413A91">
        <w:rPr>
          <w:color w:val="000000" w:themeColor="text1"/>
        </w:rPr>
        <w:t xml:space="preserve">magazine, we have produced a short blog which you may wish to use on your website, together with some sample social media channel posts, to help you strengthen your international credentials and membership of UHY, the network for doing business. </w:t>
      </w:r>
    </w:p>
    <w:p w14:paraId="1E49CDC9" w14:textId="298CBD69" w:rsidR="00F710B9" w:rsidRPr="008A2830" w:rsidRDefault="00F710B9" w:rsidP="00F710B9">
      <w:pPr>
        <w:rPr>
          <w:strike/>
          <w:color w:val="000000" w:themeColor="text1"/>
          <w:u w:val="single"/>
        </w:rPr>
      </w:pPr>
    </w:p>
    <w:p w14:paraId="10684E0C" w14:textId="6E91C59C" w:rsidR="00F710B9" w:rsidRPr="00413A91" w:rsidRDefault="00BC5B78" w:rsidP="00F710B9">
      <w:pPr>
        <w:rPr>
          <w:color w:val="000000" w:themeColor="text1"/>
        </w:rPr>
      </w:pPr>
      <w:r>
        <w:rPr>
          <w:color w:val="000000" w:themeColor="text1"/>
        </w:rPr>
        <w:t xml:space="preserve">We’ll also promote the launch </w:t>
      </w:r>
      <w:r w:rsidR="00F710B9" w:rsidRPr="00413A91">
        <w:rPr>
          <w:color w:val="000000" w:themeColor="text1"/>
        </w:rPr>
        <w:t>on LinkedIn</w:t>
      </w:r>
      <w:r w:rsidR="003D5C3C">
        <w:rPr>
          <w:color w:val="000000" w:themeColor="text1"/>
        </w:rPr>
        <w:t>, Instagram</w:t>
      </w:r>
      <w:r w:rsidR="00F710B9" w:rsidRPr="00413A91">
        <w:rPr>
          <w:color w:val="000000" w:themeColor="text1"/>
        </w:rPr>
        <w:t xml:space="preserve"> and Facebook</w:t>
      </w:r>
      <w:r>
        <w:rPr>
          <w:color w:val="000000" w:themeColor="text1"/>
        </w:rPr>
        <w:t xml:space="preserve"> – please feel free to share these posts</w:t>
      </w:r>
      <w:r w:rsidR="00F710B9" w:rsidRPr="00413A91">
        <w:rPr>
          <w:color w:val="000000" w:themeColor="text1"/>
        </w:rPr>
        <w:t xml:space="preserve">. </w:t>
      </w:r>
    </w:p>
    <w:p w14:paraId="0C86D46A" w14:textId="0B67D510" w:rsidR="00F710B9" w:rsidRPr="008A2830" w:rsidRDefault="00F710B9" w:rsidP="00F710B9">
      <w:pPr>
        <w:rPr>
          <w:strike/>
          <w:color w:val="000000" w:themeColor="text1"/>
          <w:u w:val="single"/>
        </w:rPr>
      </w:pPr>
    </w:p>
    <w:p w14:paraId="6FCBE29D" w14:textId="03BD9FED" w:rsidR="00CD2461" w:rsidRPr="00CD2461" w:rsidRDefault="00F710B9" w:rsidP="00F710B9">
      <w:r w:rsidRPr="00413A91">
        <w:rPr>
          <w:color w:val="000000" w:themeColor="text1"/>
        </w:rPr>
        <w:t xml:space="preserve">Printed copies of </w:t>
      </w:r>
      <w:r w:rsidRPr="00A749DF">
        <w:rPr>
          <w:i/>
          <w:iCs/>
          <w:color w:val="000000" w:themeColor="text1"/>
        </w:rPr>
        <w:t>UHY Global</w:t>
      </w:r>
      <w:r w:rsidRPr="00413A91">
        <w:rPr>
          <w:color w:val="000000" w:themeColor="text1"/>
        </w:rPr>
        <w:t xml:space="preserve"> issue </w:t>
      </w:r>
      <w:r w:rsidR="00C6561A">
        <w:rPr>
          <w:color w:val="000000" w:themeColor="text1"/>
        </w:rPr>
        <w:t>2</w:t>
      </w:r>
      <w:r w:rsidR="00DC4A7A">
        <w:rPr>
          <w:color w:val="000000" w:themeColor="text1"/>
        </w:rPr>
        <w:t>1</w:t>
      </w:r>
      <w:r w:rsidRPr="00413A91">
        <w:rPr>
          <w:color w:val="000000" w:themeColor="text1"/>
        </w:rPr>
        <w:t xml:space="preserve"> </w:t>
      </w:r>
      <w:r>
        <w:rPr>
          <w:color w:val="000000" w:themeColor="text1"/>
        </w:rPr>
        <w:t>will be distributed</w:t>
      </w:r>
      <w:r w:rsidRPr="00413A91">
        <w:rPr>
          <w:color w:val="000000" w:themeColor="text1"/>
        </w:rPr>
        <w:t xml:space="preserve"> to member firms around the world</w:t>
      </w:r>
      <w:r w:rsidR="00A749DF">
        <w:rPr>
          <w:color w:val="000000" w:themeColor="text1"/>
        </w:rPr>
        <w:t xml:space="preserve"> when available</w:t>
      </w:r>
      <w:r w:rsidRPr="00413A91">
        <w:rPr>
          <w:color w:val="000000" w:themeColor="text1"/>
        </w:rPr>
        <w:t>. Meanwhile, the PDF edition is now available to</w:t>
      </w:r>
      <w:r w:rsidR="00274847">
        <w:t xml:space="preserve"> read </w:t>
      </w:r>
      <w:r w:rsidR="00062914">
        <w:t>and download</w:t>
      </w:r>
      <w:r w:rsidR="00C6561A">
        <w:t xml:space="preserve"> </w:t>
      </w:r>
      <w:hyperlink r:id="rId10" w:history="1">
        <w:r w:rsidR="00C6561A" w:rsidRPr="00C83831">
          <w:rPr>
            <w:rStyle w:val="Hyperlink"/>
          </w:rPr>
          <w:t>here</w:t>
        </w:r>
      </w:hyperlink>
      <w:r w:rsidR="00DC4A7A">
        <w:t xml:space="preserve"> </w:t>
      </w:r>
      <w:r w:rsidR="00062914">
        <w:t>.</w:t>
      </w:r>
    </w:p>
    <w:p w14:paraId="410193FA" w14:textId="6A66B81E" w:rsidR="00F710B9" w:rsidRPr="008A2830" w:rsidRDefault="00F710B9" w:rsidP="00F710B9">
      <w:pPr>
        <w:rPr>
          <w:strike/>
          <w:color w:val="000000" w:themeColor="text1"/>
          <w:u w:val="single"/>
        </w:rPr>
      </w:pPr>
    </w:p>
    <w:p w14:paraId="7496A4ED" w14:textId="390982D7" w:rsidR="00F710B9" w:rsidRDefault="00F710B9" w:rsidP="00F710B9">
      <w:pPr>
        <w:rPr>
          <w:color w:val="000000" w:themeColor="text1"/>
        </w:rPr>
      </w:pPr>
      <w:r w:rsidRPr="00413A91">
        <w:rPr>
          <w:color w:val="000000" w:themeColor="text1"/>
        </w:rPr>
        <w:t xml:space="preserve">In addition to the usual mix of features and news, UHY Global issue </w:t>
      </w:r>
      <w:r w:rsidR="00C6561A">
        <w:rPr>
          <w:color w:val="000000" w:themeColor="text1"/>
        </w:rPr>
        <w:t>2</w:t>
      </w:r>
      <w:r w:rsidR="00DC4A7A">
        <w:rPr>
          <w:color w:val="000000" w:themeColor="text1"/>
        </w:rPr>
        <w:t>1</w:t>
      </w:r>
      <w:r w:rsidRPr="00413A91">
        <w:rPr>
          <w:color w:val="000000" w:themeColor="text1"/>
        </w:rPr>
        <w:t xml:space="preserve"> has:</w:t>
      </w:r>
    </w:p>
    <w:p w14:paraId="7CAAA464" w14:textId="0A0CF5E8" w:rsidR="00CD2461" w:rsidRDefault="00CD2461" w:rsidP="00F710B9">
      <w:pPr>
        <w:rPr>
          <w:color w:val="000000" w:themeColor="text1"/>
        </w:rPr>
      </w:pPr>
    </w:p>
    <w:p w14:paraId="198EFCE5" w14:textId="30823B5B" w:rsidR="00CD2461" w:rsidRDefault="00CD2461" w:rsidP="005E0978">
      <w:pPr>
        <w:pStyle w:val="ListParagraph"/>
        <w:numPr>
          <w:ilvl w:val="0"/>
          <w:numId w:val="15"/>
        </w:numPr>
        <w:rPr>
          <w:color w:val="000000" w:themeColor="text1"/>
        </w:rPr>
      </w:pPr>
      <w:r>
        <w:rPr>
          <w:color w:val="000000" w:themeColor="text1"/>
        </w:rPr>
        <w:t xml:space="preserve">A special feature on football economics </w:t>
      </w:r>
      <w:r w:rsidR="00877E27">
        <w:rPr>
          <w:color w:val="000000" w:themeColor="text1"/>
        </w:rPr>
        <w:t>ahead of this summer’s</w:t>
      </w:r>
      <w:r>
        <w:rPr>
          <w:color w:val="000000" w:themeColor="text1"/>
        </w:rPr>
        <w:t xml:space="preserve"> World Cup</w:t>
      </w:r>
    </w:p>
    <w:p w14:paraId="4B748637" w14:textId="38CA0883" w:rsidR="005E0978" w:rsidRDefault="005E0978" w:rsidP="005E0978">
      <w:pPr>
        <w:pStyle w:val="ListParagraph"/>
        <w:numPr>
          <w:ilvl w:val="0"/>
          <w:numId w:val="15"/>
        </w:numPr>
        <w:rPr>
          <w:color w:val="000000" w:themeColor="text1"/>
        </w:rPr>
      </w:pPr>
      <w:r w:rsidRPr="00A749DF">
        <w:rPr>
          <w:i/>
          <w:iCs/>
          <w:color w:val="000000" w:themeColor="text1"/>
        </w:rPr>
        <w:t xml:space="preserve">Cogs </w:t>
      </w:r>
      <w:r w:rsidR="00A749DF">
        <w:rPr>
          <w:i/>
          <w:iCs/>
          <w:color w:val="000000" w:themeColor="text1"/>
        </w:rPr>
        <w:t>&amp;</w:t>
      </w:r>
      <w:r w:rsidRPr="00A749DF">
        <w:rPr>
          <w:i/>
          <w:iCs/>
          <w:color w:val="000000" w:themeColor="text1"/>
        </w:rPr>
        <w:t xml:space="preserve"> Wheels</w:t>
      </w:r>
      <w:r>
        <w:rPr>
          <w:color w:val="000000" w:themeColor="text1"/>
        </w:rPr>
        <w:t xml:space="preserve"> </w:t>
      </w:r>
      <w:r w:rsidR="00C6561A">
        <w:rPr>
          <w:color w:val="000000" w:themeColor="text1"/>
        </w:rPr>
        <w:t xml:space="preserve">on </w:t>
      </w:r>
      <w:r w:rsidR="00DC4A7A">
        <w:rPr>
          <w:color w:val="000000" w:themeColor="text1"/>
        </w:rPr>
        <w:t>our leadership development programmes</w:t>
      </w:r>
    </w:p>
    <w:p w14:paraId="2458B297" w14:textId="687CEEF6" w:rsidR="005E0978" w:rsidRDefault="005E0978" w:rsidP="005E0978">
      <w:pPr>
        <w:pStyle w:val="ListParagraph"/>
        <w:numPr>
          <w:ilvl w:val="0"/>
          <w:numId w:val="15"/>
        </w:numPr>
        <w:rPr>
          <w:color w:val="000000" w:themeColor="text1"/>
        </w:rPr>
      </w:pPr>
      <w:r>
        <w:rPr>
          <w:color w:val="000000" w:themeColor="text1"/>
        </w:rPr>
        <w:t xml:space="preserve">Service feature on </w:t>
      </w:r>
      <w:r w:rsidR="00A749DF">
        <w:rPr>
          <w:color w:val="000000" w:themeColor="text1"/>
        </w:rPr>
        <w:t>global mobility</w:t>
      </w:r>
    </w:p>
    <w:p w14:paraId="1C730E86" w14:textId="22BA22E9" w:rsidR="005E0978" w:rsidRPr="00413A91" w:rsidRDefault="005E0978" w:rsidP="005E0978">
      <w:pPr>
        <w:pStyle w:val="ListParagraph"/>
        <w:numPr>
          <w:ilvl w:val="0"/>
          <w:numId w:val="15"/>
        </w:numPr>
        <w:rPr>
          <w:color w:val="000000" w:themeColor="text1"/>
        </w:rPr>
      </w:pPr>
      <w:r w:rsidRPr="00413A91">
        <w:rPr>
          <w:color w:val="000000" w:themeColor="text1"/>
        </w:rPr>
        <w:t>The latest member firm directory</w:t>
      </w:r>
    </w:p>
    <w:p w14:paraId="4C306CA1" w14:textId="5C467A1A" w:rsidR="005E0978" w:rsidRDefault="005E0978" w:rsidP="005E0978">
      <w:pPr>
        <w:pStyle w:val="ListParagraph"/>
        <w:numPr>
          <w:ilvl w:val="0"/>
          <w:numId w:val="15"/>
        </w:numPr>
        <w:rPr>
          <w:color w:val="000000" w:themeColor="text1"/>
        </w:rPr>
      </w:pPr>
      <w:r>
        <w:rPr>
          <w:color w:val="000000" w:themeColor="text1"/>
        </w:rPr>
        <w:t>Listing of UHY service</w:t>
      </w:r>
    </w:p>
    <w:p w14:paraId="1891DB1C" w14:textId="7F7B58A9" w:rsidR="00BC5B78" w:rsidRDefault="00BC5B78" w:rsidP="00BC5B78">
      <w:pPr>
        <w:rPr>
          <w:color w:val="000000" w:themeColor="text1"/>
        </w:rPr>
      </w:pPr>
    </w:p>
    <w:p w14:paraId="55B45D04" w14:textId="20A285D3" w:rsidR="00E6083A" w:rsidRDefault="00784F0B" w:rsidP="00CD2461">
      <w:pPr>
        <w:rPr>
          <w:color w:val="549E39" w:themeColor="accent1"/>
        </w:rPr>
      </w:pPr>
      <w:r>
        <w:rPr>
          <w:noProof/>
        </w:rPr>
        <mc:AlternateContent>
          <mc:Choice Requires="wpg">
            <w:drawing>
              <wp:anchor distT="0" distB="0" distL="114300" distR="114300" simplePos="0" relativeHeight="251670528" behindDoc="0" locked="0" layoutInCell="1" allowOverlap="1" wp14:anchorId="3727744D" wp14:editId="62EF2A41">
                <wp:simplePos x="0" y="0"/>
                <wp:positionH relativeFrom="margin">
                  <wp:align>left</wp:align>
                </wp:positionH>
                <wp:positionV relativeFrom="paragraph">
                  <wp:posOffset>7620</wp:posOffset>
                </wp:positionV>
                <wp:extent cx="2762250" cy="1047750"/>
                <wp:effectExtent l="0" t="0" r="0" b="0"/>
                <wp:wrapNone/>
                <wp:docPr id="10" name="Group 9">
                  <a:extLst xmlns:a="http://schemas.openxmlformats.org/drawingml/2006/main">
                    <a:ext uri="{FF2B5EF4-FFF2-40B4-BE49-F238E27FC236}">
                      <a16:creationId xmlns:a16="http://schemas.microsoft.com/office/drawing/2014/main" id="{3B4898B1-2E99-0C90-0958-48D0ED5810F3}"/>
                    </a:ext>
                  </a:extLst>
                </wp:docPr>
                <wp:cNvGraphicFramePr/>
                <a:graphic xmlns:a="http://schemas.openxmlformats.org/drawingml/2006/main">
                  <a:graphicData uri="http://schemas.microsoft.com/office/word/2010/wordprocessingGroup">
                    <wpg:wgp>
                      <wpg:cNvGrpSpPr/>
                      <wpg:grpSpPr>
                        <a:xfrm>
                          <a:off x="0" y="0"/>
                          <a:ext cx="2762250" cy="1047750"/>
                          <a:chOff x="0" y="0"/>
                          <a:chExt cx="6099399" cy="2158573"/>
                        </a:xfrm>
                      </wpg:grpSpPr>
                      <pic:pic xmlns:pic="http://schemas.openxmlformats.org/drawingml/2006/picture">
                        <pic:nvPicPr>
                          <pic:cNvPr id="914522231" name="Picture 914522231">
                            <a:hlinkClick r:id="rId11"/>
                            <a:extLst>
                              <a:ext uri="{FF2B5EF4-FFF2-40B4-BE49-F238E27FC236}">
                                <a16:creationId xmlns:a16="http://schemas.microsoft.com/office/drawing/2014/main" id="{6AACFAC3-AF4A-E595-AFCC-42503C4236A9}"/>
                              </a:ext>
                            </a:extLst>
                          </pic:cNvPr>
                          <pic:cNvPicPr>
                            <a:picLocks noChangeAspect="1"/>
                          </pic:cNvPicPr>
                        </pic:nvPicPr>
                        <pic:blipFill>
                          <a:blip r:embed="rId12"/>
                          <a:srcRect l="-1" r="60030"/>
                          <a:stretch>
                            <a:fillRect/>
                          </a:stretch>
                        </pic:blipFill>
                        <pic:spPr>
                          <a:xfrm>
                            <a:off x="0" y="492307"/>
                            <a:ext cx="1287558" cy="1125979"/>
                          </a:xfrm>
                          <a:prstGeom prst="rect">
                            <a:avLst/>
                          </a:prstGeom>
                        </pic:spPr>
                      </pic:pic>
                      <pic:pic xmlns:pic="http://schemas.openxmlformats.org/drawingml/2006/picture">
                        <pic:nvPicPr>
                          <pic:cNvPr id="1930010735" name="Picture 1930010735">
                            <a:hlinkClick r:id="rId13"/>
                            <a:extLst>
                              <a:ext uri="{FF2B5EF4-FFF2-40B4-BE49-F238E27FC236}">
                                <a16:creationId xmlns:a16="http://schemas.microsoft.com/office/drawing/2014/main" id="{7101D1D2-1691-7B90-6E6C-6184954CA3C3}"/>
                              </a:ext>
                            </a:extLst>
                          </pic:cNvPr>
                          <pic:cNvPicPr>
                            <a:picLocks noChangeAspect="1"/>
                          </pic:cNvPicPr>
                        </pic:nvPicPr>
                        <pic:blipFill>
                          <a:blip r:embed="rId14"/>
                          <a:srcRect l="68940"/>
                          <a:stretch>
                            <a:fillRect/>
                          </a:stretch>
                        </pic:blipFill>
                        <pic:spPr>
                          <a:xfrm>
                            <a:off x="1544888" y="492306"/>
                            <a:ext cx="1003583" cy="1125979"/>
                          </a:xfrm>
                          <a:prstGeom prst="rect">
                            <a:avLst/>
                          </a:prstGeom>
                        </pic:spPr>
                      </pic:pic>
                      <pic:pic xmlns:pic="http://schemas.openxmlformats.org/drawingml/2006/picture">
                        <pic:nvPicPr>
                          <pic:cNvPr id="839339579" name="Picture 839339579">
                            <a:hlinkClick r:id="rId15"/>
                            <a:extLst>
                              <a:ext uri="{FF2B5EF4-FFF2-40B4-BE49-F238E27FC236}">
                                <a16:creationId xmlns:a16="http://schemas.microsoft.com/office/drawing/2014/main" id="{BF6E5C50-D5FF-4F1C-8929-A6840EF6CD97}"/>
                              </a:ext>
                            </a:extLst>
                          </pic:cNvPr>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2805802" y="371523"/>
                            <a:ext cx="1427324" cy="1415528"/>
                          </a:xfrm>
                          <a:prstGeom prst="rect">
                            <a:avLst/>
                          </a:prstGeom>
                        </pic:spPr>
                      </pic:pic>
                      <pic:pic xmlns:pic="http://schemas.openxmlformats.org/drawingml/2006/picture">
                        <pic:nvPicPr>
                          <pic:cNvPr id="468822028" name="Picture 468822028">
                            <a:hlinkClick r:id="rId18"/>
                            <a:extLst>
                              <a:ext uri="{FF2B5EF4-FFF2-40B4-BE49-F238E27FC236}">
                                <a16:creationId xmlns:a16="http://schemas.microsoft.com/office/drawing/2014/main" id="{1994AEB3-A8D9-37A0-A524-0F346E51B1B7}"/>
                              </a:ext>
                            </a:extLst>
                          </pic:cNvPr>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3940826" y="0"/>
                            <a:ext cx="2158573" cy="21585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91C81C" id="Group 9" o:spid="_x0000_s1026" style="position:absolute;margin-left:0;margin-top:.6pt;width:217.5pt;height:82.5pt;z-index:251670528;mso-position-horizontal:left;mso-position-horizontal-relative:margin;mso-width-relative:margin;mso-height-relative:margin" coordsize="60993,215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YPDgQAAAAA&#10;gPxfG0F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YU9OBAAAAAAAPJ/bQR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RX24EAAAAAAAMj/tRFU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sgcHAgAAAABA/q+NoK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wh4cCAAAAAAA+b82g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CntwIAAAAAAA5P/aCK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522231" o:spid="_x0000_s1027" type="#_x0000_t75" href="https://www.linkedin.com/company/uhy-international/" style="position:absolute;top:4923;width:12875;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" o:button="t">
                  <v:fill o:detectmouseclick="t"/>
                  <v:imagedata r:id="rId21" o:title="" cropleft="-1f" cropright="39341f"/>
                </v:shape>
                <v:shape id="Picture 1930010735" o:spid="_x0000_s1028" type="#_x0000_t75" href="https://www.facebook.com/uhyinternational" style="position:absolute;left:15448;top:4923;width:10036;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" o:button="t">
                  <v:fill o:detectmouseclick="t"/>
                  <v:imagedata r:id="rId22" o:title="" cropleft="45181f"/>
                </v:shape>
                <v:shape id="Picture 839339579" o:spid="_x0000_s1029" type="#_x0000_t75" href="https://www.instagram.com/uhyinternational" style="position:absolute;left:28058;top:3715;width:14273;height:1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" o:button="t">
                  <v:fill o:detectmouseclick="t"/>
                  <v:imagedata r:id="rId23" o:title=""/>
                </v:shape>
                <v:shape id="Picture 468822028" o:spid="_x0000_s1030" type="#_x0000_t75" href="https://www.youtube.com/@UHYInternationalNetwork" style="position:absolute;left:39408;width:21585;height:2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" o:button="t">
                  <v:fill o:detectmouseclick="t"/>
                  <v:imagedata r:id="rId24" o:title=""/>
                </v:shape>
                <w10:wrap anchorx="margin"/>
              </v:group>
            </w:pict>
          </mc:Fallback>
        </mc:AlternateContent>
      </w:r>
      <w:r w:rsidR="00BC5B78" w:rsidRPr="00BC5B78">
        <w:rPr>
          <w:color w:val="549E39" w:themeColor="accent1"/>
        </w:rPr>
        <w:t>PLEASE FOLLOW UHY INTERNATIONAL ONLIN</w:t>
      </w:r>
      <w:r w:rsidR="00580006">
        <w:rPr>
          <w:color w:val="549E39" w:themeColor="accent1"/>
        </w:rPr>
        <w:t>E</w:t>
      </w:r>
    </w:p>
    <w:p w14:paraId="7F9D11AD" w14:textId="020F50FC" w:rsidR="00580006" w:rsidRDefault="00580006" w:rsidP="00CD2461">
      <w:pPr>
        <w:rPr>
          <w:color w:val="549E39" w:themeColor="accent1"/>
        </w:rPr>
      </w:pPr>
    </w:p>
    <w:p w14:paraId="2E0B1511" w14:textId="3B912734" w:rsidR="00580006" w:rsidRPr="00580006" w:rsidRDefault="00580006" w:rsidP="00CD2461">
      <w:pPr>
        <w:rPr>
          <w:color w:val="549E39" w:themeColor="accent1"/>
        </w:rPr>
      </w:pPr>
    </w:p>
    <w:p w14:paraId="7157ECB1" w14:textId="4C685ED6" w:rsidR="00C6561A" w:rsidRPr="005E0978" w:rsidRDefault="00C6561A" w:rsidP="00C6561A">
      <w:pPr>
        <w:pStyle w:val="ListParagraph"/>
        <w:ind w:left="720" w:firstLine="0"/>
        <w:rPr>
          <w:color w:val="000000" w:themeColor="text1"/>
        </w:rPr>
      </w:pPr>
    </w:p>
    <w:p w14:paraId="693017BA" w14:textId="4C39B189" w:rsidR="00CD2461" w:rsidRDefault="00CD2461" w:rsidP="00CE22E4">
      <w:pPr>
        <w:rPr>
          <w:rFonts w:cstheme="minorHAnsi"/>
          <w:color w:val="007000"/>
        </w:rPr>
      </w:pPr>
    </w:p>
    <w:p w14:paraId="3E230DB7" w14:textId="0E889384" w:rsidR="00522CFA" w:rsidRDefault="00522CFA" w:rsidP="00CE22E4">
      <w:pPr>
        <w:rPr>
          <w:rFonts w:cstheme="minorHAnsi"/>
        </w:rPr>
      </w:pPr>
      <w:r w:rsidRPr="008C5A36">
        <w:rPr>
          <w:rFonts w:cstheme="minorHAnsi"/>
          <w:color w:val="007000"/>
        </w:rPr>
        <w:t>How to promote the blog</w:t>
      </w:r>
    </w:p>
    <w:p w14:paraId="405CD02D" w14:textId="6F903D7F" w:rsidR="00EF022A" w:rsidRDefault="00EF022A" w:rsidP="00CE22E4">
      <w:pPr>
        <w:rPr>
          <w:rFonts w:cstheme="minorHAnsi"/>
        </w:rPr>
      </w:pPr>
    </w:p>
    <w:p w14:paraId="2C98A96B" w14:textId="1F52A3A6" w:rsidR="00F755D6" w:rsidRPr="00B74669" w:rsidRDefault="007E3303" w:rsidP="00CE22E4">
      <w:pPr>
        <w:rPr>
          <w:rFonts w:cstheme="minorHAnsi"/>
        </w:rPr>
      </w:pPr>
      <w:r w:rsidRPr="00B74669">
        <w:rPr>
          <w:rFonts w:cstheme="minorHAnsi"/>
        </w:rPr>
        <w:t xml:space="preserve">1. </w:t>
      </w:r>
      <w:r w:rsidR="00F755D6" w:rsidRPr="00B74669">
        <w:rPr>
          <w:rFonts w:cstheme="minorHAnsi"/>
        </w:rPr>
        <w:t xml:space="preserve">You can post the blog on your own website, in your international section, </w:t>
      </w:r>
      <w:r w:rsidR="002F1AD3" w:rsidRPr="00B74669">
        <w:rPr>
          <w:rFonts w:cstheme="minorHAnsi"/>
        </w:rPr>
        <w:t xml:space="preserve">your blog </w:t>
      </w:r>
      <w:r w:rsidR="00F755D6" w:rsidRPr="00B74669">
        <w:rPr>
          <w:rFonts w:cstheme="minorHAnsi"/>
        </w:rPr>
        <w:t xml:space="preserve">or news. </w:t>
      </w:r>
      <w:r w:rsidR="002F1AD3" w:rsidRPr="00B74669">
        <w:rPr>
          <w:rFonts w:cstheme="minorHAnsi"/>
        </w:rPr>
        <w:t xml:space="preserve">The full text is available at the end of this document. </w:t>
      </w:r>
    </w:p>
    <w:p w14:paraId="2D940A10" w14:textId="77777777" w:rsidR="002F1AD3" w:rsidRPr="00B74669" w:rsidRDefault="002F1AD3" w:rsidP="00CE22E4">
      <w:pPr>
        <w:rPr>
          <w:rFonts w:cstheme="minorHAnsi"/>
        </w:rPr>
      </w:pPr>
    </w:p>
    <w:p w14:paraId="0A1175F0" w14:textId="140E625A" w:rsidR="005256DA" w:rsidRPr="008A2830" w:rsidRDefault="007E3303" w:rsidP="005256DA">
      <w:pPr>
        <w:rPr>
          <w:color w:val="000000" w:themeColor="text1"/>
        </w:rPr>
      </w:pPr>
      <w:r w:rsidRPr="00B74669">
        <w:rPr>
          <w:rFonts w:cstheme="minorHAnsi"/>
        </w:rPr>
        <w:lastRenderedPageBreak/>
        <w:t xml:space="preserve">2. </w:t>
      </w:r>
      <w:r w:rsidR="005256DA" w:rsidRPr="008A2830">
        <w:rPr>
          <w:color w:val="000000" w:themeColor="text1"/>
        </w:rPr>
        <w:t xml:space="preserve">You can make the link to the UHY Global issue </w:t>
      </w:r>
      <w:r w:rsidR="00C6561A">
        <w:rPr>
          <w:color w:val="000000" w:themeColor="text1"/>
        </w:rPr>
        <w:t>2</w:t>
      </w:r>
      <w:r w:rsidR="00FB280B">
        <w:rPr>
          <w:color w:val="000000" w:themeColor="text1"/>
        </w:rPr>
        <w:t>1</w:t>
      </w:r>
      <w:r w:rsidR="005256DA">
        <w:rPr>
          <w:color w:val="000000" w:themeColor="text1"/>
        </w:rPr>
        <w:t xml:space="preserve"> </w:t>
      </w:r>
      <w:r w:rsidR="005256DA" w:rsidRPr="008A2830">
        <w:rPr>
          <w:color w:val="000000" w:themeColor="text1"/>
        </w:rPr>
        <w:t xml:space="preserve">PDF edition available on your website or link to it from the blog. Alternatively, link directly to it on the UHY international website. </w:t>
      </w:r>
    </w:p>
    <w:p w14:paraId="64E714EC" w14:textId="5AE629DD" w:rsidR="00573C5C" w:rsidRDefault="00573C5C" w:rsidP="00573C5C">
      <w:pPr>
        <w:rPr>
          <w:rFonts w:cstheme="minorHAnsi"/>
        </w:rPr>
      </w:pPr>
    </w:p>
    <w:p w14:paraId="4F794059" w14:textId="77777777" w:rsidR="00C6561A" w:rsidRDefault="007E3303" w:rsidP="00C6561A">
      <w:pPr>
        <w:rPr>
          <w:rFonts w:cstheme="minorHAnsi"/>
        </w:rPr>
      </w:pPr>
      <w:r w:rsidRPr="00B74669">
        <w:rPr>
          <w:rFonts w:cstheme="minorHAnsi"/>
        </w:rPr>
        <w:t xml:space="preserve">3. </w:t>
      </w:r>
      <w:r w:rsidR="002F1AD3" w:rsidRPr="00B74669">
        <w:rPr>
          <w:rFonts w:cstheme="minorHAnsi"/>
        </w:rPr>
        <w:t>If you promote your member firm through social channels, you can link back to the blog</w:t>
      </w:r>
      <w:r w:rsidR="005256DA">
        <w:rPr>
          <w:rFonts w:cstheme="minorHAnsi"/>
        </w:rPr>
        <w:t xml:space="preserve"> </w:t>
      </w:r>
      <w:r w:rsidR="005256DA" w:rsidRPr="008A2830">
        <w:rPr>
          <w:color w:val="000000" w:themeColor="text1"/>
        </w:rPr>
        <w:t>or directly to the online PDF magazine</w:t>
      </w:r>
      <w:r w:rsidR="002F1AD3" w:rsidRPr="00B74669">
        <w:rPr>
          <w:rFonts w:cstheme="minorHAnsi"/>
        </w:rPr>
        <w:t xml:space="preserve">. Here are some </w:t>
      </w:r>
      <w:r w:rsidR="005256DA">
        <w:rPr>
          <w:rFonts w:cstheme="minorHAnsi"/>
        </w:rPr>
        <w:t>p</w:t>
      </w:r>
      <w:r w:rsidR="0023358E" w:rsidRPr="00B74669">
        <w:rPr>
          <w:rFonts w:cstheme="minorHAnsi"/>
        </w:rPr>
        <w:t>ost</w:t>
      </w:r>
      <w:r w:rsidR="005256DA">
        <w:rPr>
          <w:rFonts w:cstheme="minorHAnsi"/>
        </w:rPr>
        <w:t xml:space="preserve"> </w:t>
      </w:r>
      <w:r w:rsidR="0023358E" w:rsidRPr="00B74669">
        <w:rPr>
          <w:rFonts w:cstheme="minorHAnsi"/>
        </w:rPr>
        <w:t>s</w:t>
      </w:r>
      <w:r w:rsidR="005256DA">
        <w:rPr>
          <w:rFonts w:cstheme="minorHAnsi"/>
        </w:rPr>
        <w:t>uggestions</w:t>
      </w:r>
      <w:r w:rsidR="002F1AD3" w:rsidRPr="00B74669">
        <w:rPr>
          <w:rFonts w:cstheme="minorHAnsi"/>
        </w:rPr>
        <w:t>:</w:t>
      </w:r>
    </w:p>
    <w:p w14:paraId="4616B89E" w14:textId="77777777" w:rsidR="008B3094" w:rsidRDefault="008B3094" w:rsidP="00C6561A">
      <w:pPr>
        <w:ind w:left="851"/>
        <w:rPr>
          <w:color w:val="000000" w:themeColor="text1"/>
          <w:u w:val="single"/>
        </w:rPr>
      </w:pPr>
    </w:p>
    <w:p w14:paraId="073070E0" w14:textId="76AC2BBC" w:rsidR="00B67D41" w:rsidRDefault="00B67D41" w:rsidP="00C6561A">
      <w:pPr>
        <w:ind w:left="851"/>
        <w:rPr>
          <w:color w:val="000000" w:themeColor="text1"/>
        </w:rPr>
      </w:pPr>
      <w:r w:rsidRPr="00053649">
        <w:rPr>
          <w:color w:val="000000" w:themeColor="text1"/>
          <w:u w:val="single"/>
        </w:rPr>
        <w:t xml:space="preserve">POST </w:t>
      </w:r>
      <w:r>
        <w:rPr>
          <w:color w:val="000000" w:themeColor="text1"/>
        </w:rPr>
        <w:t>1</w:t>
      </w:r>
      <w:r w:rsidRPr="00053649">
        <w:rPr>
          <w:color w:val="000000" w:themeColor="text1"/>
        </w:rPr>
        <w:t xml:space="preserve"> </w:t>
      </w:r>
    </w:p>
    <w:p w14:paraId="5F081447" w14:textId="3E1F0C37" w:rsidR="00FB280B" w:rsidRPr="00B5296D" w:rsidRDefault="00FB280B" w:rsidP="00FB280B">
      <w:pPr>
        <w:autoSpaceDE w:val="0"/>
        <w:autoSpaceDN w:val="0"/>
        <w:adjustRightInd w:val="0"/>
        <w:ind w:left="851"/>
        <w:rPr>
          <w:color w:val="000000" w:themeColor="text1"/>
        </w:rPr>
      </w:pPr>
      <w:r w:rsidRPr="00B10A0D">
        <w:rPr>
          <w:rFonts w:cstheme="minorHAnsi"/>
          <w:color w:val="000000" w:themeColor="text1"/>
        </w:rPr>
        <w:t>As we begin celebrations for UHY’s 40</w:t>
      </w:r>
      <w:r w:rsidRPr="00B10A0D">
        <w:rPr>
          <w:rFonts w:cstheme="minorHAnsi"/>
          <w:color w:val="000000" w:themeColor="text1"/>
          <w:vertAlign w:val="superscript"/>
        </w:rPr>
        <w:t>th</w:t>
      </w:r>
      <w:r w:rsidRPr="00B10A0D">
        <w:rPr>
          <w:rFonts w:cstheme="minorHAnsi"/>
          <w:color w:val="000000" w:themeColor="text1"/>
        </w:rPr>
        <w:t xml:space="preserve"> anniversary</w:t>
      </w:r>
      <w:r>
        <w:rPr>
          <w:rFonts w:cstheme="minorHAnsi"/>
          <w:color w:val="000000" w:themeColor="text1"/>
        </w:rPr>
        <w:t xml:space="preserve"> we’re thrilled to </w:t>
      </w:r>
      <w:r w:rsidR="00A93F6D">
        <w:rPr>
          <w:rFonts w:cstheme="minorHAnsi"/>
          <w:color w:val="000000" w:themeColor="text1"/>
        </w:rPr>
        <w:t>introduce</w:t>
      </w:r>
      <w:r>
        <w:rPr>
          <w:rFonts w:cstheme="minorHAnsi"/>
          <w:color w:val="000000" w:themeColor="text1"/>
        </w:rPr>
        <w:t xml:space="preserve"> the 21</w:t>
      </w:r>
      <w:r w:rsidRPr="002A1DD2">
        <w:rPr>
          <w:rFonts w:cstheme="minorHAnsi"/>
          <w:color w:val="000000" w:themeColor="text1"/>
          <w:vertAlign w:val="superscript"/>
        </w:rPr>
        <w:t>st</w:t>
      </w:r>
      <w:r>
        <w:rPr>
          <w:rFonts w:cstheme="minorHAnsi"/>
          <w:color w:val="000000" w:themeColor="text1"/>
        </w:rPr>
        <w:t xml:space="preserve"> issue of UHY Global magazine, which is available to download now. We welcome World Cup year with a fascinating look at football finance, dig into the murky world of forensic accounting and follow the flow of investment in Central America, all with insights from our member firm experts. Plus a full UHY service summary, directory of our member forms and much more.</w:t>
      </w:r>
    </w:p>
    <w:p w14:paraId="53FEE00D" w14:textId="77777777" w:rsidR="00FB280B" w:rsidRDefault="00FB280B" w:rsidP="00FB280B">
      <w:pPr>
        <w:autoSpaceDE w:val="0"/>
        <w:autoSpaceDN w:val="0"/>
        <w:adjustRightInd w:val="0"/>
        <w:ind w:left="851"/>
      </w:pPr>
      <w:hyperlink r:id="rId25" w:history="1">
        <w:r w:rsidRPr="003D00CE">
          <w:rPr>
            <w:rStyle w:val="Hyperlink"/>
          </w:rPr>
          <w:t>https://www.uhy.com/insights/uhy-global-issue-21</w:t>
        </w:r>
      </w:hyperlink>
    </w:p>
    <w:p w14:paraId="5AB14DF2" w14:textId="77777777" w:rsidR="00FB280B" w:rsidRPr="00C6561A" w:rsidRDefault="00FB280B" w:rsidP="00C6561A">
      <w:pPr>
        <w:ind w:left="851"/>
        <w:rPr>
          <w:rFonts w:cstheme="minorHAnsi"/>
        </w:rPr>
      </w:pPr>
    </w:p>
    <w:p w14:paraId="0AC7C59F" w14:textId="77777777" w:rsidR="00C30A7F" w:rsidRDefault="00C30A7F" w:rsidP="00C6561A">
      <w:pPr>
        <w:autoSpaceDE w:val="0"/>
        <w:autoSpaceDN w:val="0"/>
        <w:adjustRightInd w:val="0"/>
        <w:ind w:left="851"/>
        <w:rPr>
          <w:color w:val="000000" w:themeColor="text1"/>
          <w:u w:val="single"/>
        </w:rPr>
      </w:pPr>
    </w:p>
    <w:p w14:paraId="2BAC46EA" w14:textId="186F8ED8" w:rsidR="00B67D41" w:rsidRDefault="00B67D41" w:rsidP="00C6561A">
      <w:pPr>
        <w:autoSpaceDE w:val="0"/>
        <w:autoSpaceDN w:val="0"/>
        <w:adjustRightInd w:val="0"/>
        <w:ind w:left="851"/>
        <w:rPr>
          <w:color w:val="000000" w:themeColor="text1"/>
        </w:rPr>
      </w:pPr>
      <w:r w:rsidRPr="00053649">
        <w:rPr>
          <w:color w:val="000000" w:themeColor="text1"/>
          <w:u w:val="single"/>
        </w:rPr>
        <w:t xml:space="preserve">POST </w:t>
      </w:r>
      <w:r w:rsidRPr="00053649">
        <w:rPr>
          <w:color w:val="000000" w:themeColor="text1"/>
        </w:rPr>
        <w:t xml:space="preserve">2 </w:t>
      </w:r>
    </w:p>
    <w:p w14:paraId="68390EE2" w14:textId="77777777" w:rsidR="007B3C46" w:rsidRDefault="00FB280B" w:rsidP="007B3C46">
      <w:pPr>
        <w:autoSpaceDE w:val="0"/>
        <w:autoSpaceDN w:val="0"/>
        <w:adjustRightInd w:val="0"/>
        <w:ind w:left="851"/>
        <w:rPr>
          <w:color w:val="000000" w:themeColor="text1"/>
        </w:rPr>
      </w:pPr>
      <w:r w:rsidRPr="00B10A0D">
        <w:rPr>
          <w:color w:val="000000" w:themeColor="text1"/>
        </w:rPr>
        <w:t>Leaping in to our 40</w:t>
      </w:r>
      <w:r w:rsidRPr="00B10A0D">
        <w:rPr>
          <w:color w:val="000000" w:themeColor="text1"/>
          <w:vertAlign w:val="superscript"/>
        </w:rPr>
        <w:t>th</w:t>
      </w:r>
      <w:r w:rsidRPr="00B10A0D">
        <w:rPr>
          <w:color w:val="000000" w:themeColor="text1"/>
        </w:rPr>
        <w:t xml:space="preserve"> anniversary year</w:t>
      </w:r>
      <w:r>
        <w:rPr>
          <w:color w:val="000000" w:themeColor="text1"/>
        </w:rPr>
        <w:t xml:space="preserve"> we’re delighted to launch the latest issue of our international business magazine, UHY Global. O</w:t>
      </w:r>
      <w:r w:rsidRPr="00B5296D">
        <w:rPr>
          <w:color w:val="000000" w:themeColor="text1"/>
        </w:rPr>
        <w:t xml:space="preserve">ur member firm experts </w:t>
      </w:r>
      <w:r>
        <w:rPr>
          <w:color w:val="000000" w:themeColor="text1"/>
        </w:rPr>
        <w:t xml:space="preserve">grapple with </w:t>
      </w:r>
      <w:r w:rsidRPr="00B5296D">
        <w:rPr>
          <w:color w:val="000000" w:themeColor="text1"/>
        </w:rPr>
        <w:t xml:space="preserve">some of today’s pressing business topics – </w:t>
      </w:r>
      <w:r>
        <w:rPr>
          <w:color w:val="000000" w:themeColor="text1"/>
        </w:rPr>
        <w:t xml:space="preserve">including FDI in Central America and Mexico, the growing use of global capability centres, the world of football finance and the growing demand for forensic accountants. Plus our regular service features, celebrations of UHY people and global directory of member firms. Read it here </w:t>
      </w:r>
      <w:hyperlink r:id="rId26" w:history="1">
        <w:r w:rsidRPr="003D00CE">
          <w:rPr>
            <w:rStyle w:val="Hyperlink"/>
          </w:rPr>
          <w:t>https://www.uhy.com/insights/uhy-global-issue-21</w:t>
        </w:r>
      </w:hyperlink>
    </w:p>
    <w:p w14:paraId="54523BBC" w14:textId="77777777" w:rsidR="007B3C46" w:rsidRDefault="007B3C46" w:rsidP="007B3C46">
      <w:pPr>
        <w:autoSpaceDE w:val="0"/>
        <w:autoSpaceDN w:val="0"/>
        <w:adjustRightInd w:val="0"/>
        <w:ind w:left="851"/>
        <w:rPr>
          <w:color w:val="000000" w:themeColor="text1"/>
        </w:rPr>
      </w:pPr>
    </w:p>
    <w:p w14:paraId="663E2B7C" w14:textId="6FFCE7B7" w:rsidR="00B67D41" w:rsidRDefault="00B67D41" w:rsidP="007B3C46">
      <w:pPr>
        <w:autoSpaceDE w:val="0"/>
        <w:autoSpaceDN w:val="0"/>
        <w:adjustRightInd w:val="0"/>
        <w:ind w:left="851"/>
        <w:rPr>
          <w:color w:val="000000" w:themeColor="text1"/>
        </w:rPr>
      </w:pPr>
      <w:r w:rsidRPr="00053649">
        <w:rPr>
          <w:color w:val="000000" w:themeColor="text1"/>
          <w:u w:val="single"/>
        </w:rPr>
        <w:t>POST 3</w:t>
      </w:r>
      <w:r w:rsidRPr="00053649">
        <w:rPr>
          <w:color w:val="000000" w:themeColor="text1"/>
        </w:rPr>
        <w:t xml:space="preserve"> </w:t>
      </w:r>
    </w:p>
    <w:p w14:paraId="49BDFD2F" w14:textId="4CAB305B" w:rsidR="00FB280B" w:rsidRDefault="00FB280B" w:rsidP="00FB280B">
      <w:pPr>
        <w:autoSpaceDE w:val="0"/>
        <w:autoSpaceDN w:val="0"/>
        <w:adjustRightInd w:val="0"/>
        <w:ind w:left="851"/>
        <w:rPr>
          <w:rFonts w:cstheme="minorHAnsi"/>
          <w:color w:val="000000" w:themeColor="text1"/>
        </w:rPr>
      </w:pPr>
      <w:r w:rsidRPr="00B10A0D">
        <w:rPr>
          <w:rFonts w:cstheme="minorHAnsi"/>
          <w:color w:val="000000" w:themeColor="text1"/>
        </w:rPr>
        <w:t>As UHY begins celebrations for our 40</w:t>
      </w:r>
      <w:r w:rsidRPr="00B10A0D">
        <w:rPr>
          <w:rFonts w:cstheme="minorHAnsi"/>
          <w:color w:val="000000" w:themeColor="text1"/>
          <w:vertAlign w:val="superscript"/>
        </w:rPr>
        <w:t>th</w:t>
      </w:r>
      <w:r w:rsidRPr="00B10A0D">
        <w:rPr>
          <w:rFonts w:cstheme="minorHAnsi"/>
          <w:color w:val="000000" w:themeColor="text1"/>
        </w:rPr>
        <w:t xml:space="preserve"> anniversary</w:t>
      </w:r>
      <w:r w:rsidR="00B10A0D">
        <w:rPr>
          <w:rFonts w:cstheme="minorHAnsi"/>
          <w:color w:val="000000" w:themeColor="text1"/>
        </w:rPr>
        <w:t>,</w:t>
      </w:r>
      <w:r>
        <w:rPr>
          <w:rFonts w:cstheme="minorHAnsi"/>
          <w:color w:val="000000" w:themeColor="text1"/>
        </w:rPr>
        <w:t xml:space="preserve"> we launch the 21</w:t>
      </w:r>
      <w:r w:rsidRPr="00F7529F">
        <w:rPr>
          <w:rFonts w:cstheme="minorHAnsi"/>
          <w:color w:val="000000" w:themeColor="text1"/>
          <w:vertAlign w:val="superscript"/>
        </w:rPr>
        <w:t>st</w:t>
      </w:r>
      <w:r>
        <w:rPr>
          <w:rFonts w:cstheme="minorHAnsi"/>
          <w:color w:val="000000" w:themeColor="text1"/>
        </w:rPr>
        <w:t xml:space="preserve"> issue of our flagship business magazine, UHY Global. This edition includes business insights and features ranging from football to foreign investment to fast fashion – plus our regular service summary, community pages and member firm directory.</w:t>
      </w:r>
    </w:p>
    <w:p w14:paraId="18A6D5A2" w14:textId="77777777" w:rsidR="00FB280B" w:rsidRDefault="00FB280B" w:rsidP="00FB280B">
      <w:pPr>
        <w:autoSpaceDE w:val="0"/>
        <w:autoSpaceDN w:val="0"/>
        <w:adjustRightInd w:val="0"/>
        <w:ind w:left="851"/>
        <w:rPr>
          <w:rFonts w:cstheme="minorHAnsi"/>
          <w:color w:val="000000" w:themeColor="text1"/>
        </w:rPr>
      </w:pPr>
      <w:r>
        <w:rPr>
          <w:rFonts w:cstheme="minorHAnsi"/>
          <w:color w:val="000000" w:themeColor="text1"/>
        </w:rPr>
        <w:t xml:space="preserve"> </w:t>
      </w:r>
    </w:p>
    <w:p w14:paraId="535E6E5C" w14:textId="77777777" w:rsidR="00FB280B" w:rsidRDefault="00FB280B" w:rsidP="00FB280B">
      <w:pPr>
        <w:autoSpaceDE w:val="0"/>
        <w:autoSpaceDN w:val="0"/>
        <w:adjustRightInd w:val="0"/>
        <w:ind w:left="851"/>
      </w:pPr>
      <w:r>
        <w:rPr>
          <w:color w:val="000000" w:themeColor="text1"/>
        </w:rPr>
        <w:t xml:space="preserve">Read it here </w:t>
      </w:r>
      <w:hyperlink r:id="rId27" w:history="1">
        <w:r w:rsidRPr="003D00CE">
          <w:rPr>
            <w:rStyle w:val="Hyperlink"/>
          </w:rPr>
          <w:t>https://www.uhy.com/insights/uhy-global-issue-21</w:t>
        </w:r>
      </w:hyperlink>
    </w:p>
    <w:p w14:paraId="68BC9656" w14:textId="77777777" w:rsidR="00FB280B" w:rsidRDefault="00FB280B" w:rsidP="00FB280B">
      <w:pPr>
        <w:autoSpaceDE w:val="0"/>
        <w:autoSpaceDN w:val="0"/>
        <w:adjustRightInd w:val="0"/>
        <w:ind w:left="851"/>
      </w:pPr>
    </w:p>
    <w:p w14:paraId="4A19EA15" w14:textId="7619C30F" w:rsidR="005E74E3" w:rsidRPr="00FB280B" w:rsidRDefault="005E74E3" w:rsidP="00FB280B">
      <w:pPr>
        <w:autoSpaceDE w:val="0"/>
        <w:autoSpaceDN w:val="0"/>
        <w:adjustRightInd w:val="0"/>
        <w:rPr>
          <w:rFonts w:ascii="Calibri" w:hAnsi="Calibri" w:cs="Calibri"/>
          <w:color w:val="B9AD8C" w:themeColor="background2" w:themeShade="BF"/>
        </w:rPr>
      </w:pPr>
      <w:r>
        <w:rPr>
          <w:rFonts w:asciiTheme="majorHAnsi" w:hAnsiTheme="majorHAnsi" w:cstheme="majorHAnsi"/>
        </w:rPr>
        <w:t>Suggested hashtags</w:t>
      </w:r>
      <w:r w:rsidR="00D47FA4">
        <w:rPr>
          <w:rFonts w:asciiTheme="majorHAnsi" w:hAnsiTheme="majorHAnsi" w:cstheme="majorHAnsi"/>
        </w:rPr>
        <w:t>:</w:t>
      </w:r>
    </w:p>
    <w:p w14:paraId="006BAE7C" w14:textId="77777777" w:rsidR="00C6561A" w:rsidRPr="005F6135" w:rsidRDefault="00C6561A" w:rsidP="00C6561A">
      <w:pPr>
        <w:autoSpaceDE w:val="0"/>
        <w:autoSpaceDN w:val="0"/>
        <w:adjustRightInd w:val="0"/>
        <w:rPr>
          <w:rStyle w:val="apple-converted-space"/>
          <w:rFonts w:ascii="Calibri" w:hAnsi="Calibri" w:cs="Calibri"/>
          <w:color w:val="000000" w:themeColor="text1"/>
        </w:rPr>
      </w:pPr>
      <w:r w:rsidRPr="005F6135">
        <w:rPr>
          <w:rStyle w:val="apple-converted-space"/>
          <w:rFonts w:ascii="Calibri" w:hAnsi="Calibri" w:cs="Calibri"/>
          <w:color w:val="000000" w:themeColor="text1"/>
        </w:rPr>
        <w:t>#BusinessMagazine #Entrepreneurship #Markets</w:t>
      </w:r>
    </w:p>
    <w:p w14:paraId="4D267CFA" w14:textId="335A7A1F" w:rsidR="00C6561A" w:rsidRPr="004D1014" w:rsidRDefault="00C6561A" w:rsidP="00C6561A">
      <w:pPr>
        <w:autoSpaceDE w:val="0"/>
        <w:autoSpaceDN w:val="0"/>
        <w:adjustRightInd w:val="0"/>
        <w:rPr>
          <w:rFonts w:cstheme="minorHAnsi"/>
          <w:color w:val="000000" w:themeColor="text1"/>
        </w:rPr>
      </w:pPr>
      <w:r w:rsidRPr="004D1014">
        <w:rPr>
          <w:rFonts w:cstheme="minorHAnsi"/>
          <w:color w:val="000000" w:themeColor="text1"/>
        </w:rPr>
        <w:t>#BusinessInsights #Accountancy</w:t>
      </w:r>
      <w:r>
        <w:rPr>
          <w:rFonts w:cstheme="minorHAnsi"/>
          <w:color w:val="000000" w:themeColor="text1"/>
        </w:rPr>
        <w:t xml:space="preserve"> #</w:t>
      </w:r>
      <w:r w:rsidR="00FB280B">
        <w:rPr>
          <w:rFonts w:cstheme="minorHAnsi"/>
          <w:color w:val="000000" w:themeColor="text1"/>
        </w:rPr>
        <w:t>BusinessGrowth</w:t>
      </w:r>
    </w:p>
    <w:p w14:paraId="33229102" w14:textId="77777777" w:rsidR="00C6561A" w:rsidRPr="00F41427" w:rsidRDefault="00C6561A" w:rsidP="00C6561A">
      <w:pPr>
        <w:autoSpaceDE w:val="0"/>
        <w:autoSpaceDN w:val="0"/>
        <w:adjustRightInd w:val="0"/>
        <w:rPr>
          <w:rFonts w:cstheme="minorHAnsi"/>
          <w:color w:val="000000" w:themeColor="text1"/>
        </w:rPr>
      </w:pPr>
      <w:r w:rsidRPr="00F41427">
        <w:rPr>
          <w:rFonts w:cstheme="minorHAnsi"/>
          <w:color w:val="000000" w:themeColor="text1"/>
        </w:rPr>
        <w:t>#B2BInsights #EntrepreneurGoals #GlobalBusiness</w:t>
      </w:r>
    </w:p>
    <w:p w14:paraId="55220E57" w14:textId="0859D31D" w:rsidR="00B67D41" w:rsidRPr="00CC41AD" w:rsidRDefault="00B67D41" w:rsidP="00B67D41">
      <w:pPr>
        <w:rPr>
          <w:rStyle w:val="apple-converted-space"/>
          <w:rFonts w:ascii="Calibri" w:hAnsi="Calibri" w:cs="Calibri"/>
          <w:color w:val="000000" w:themeColor="text1"/>
        </w:rPr>
      </w:pPr>
    </w:p>
    <w:p w14:paraId="2D842291" w14:textId="77777777" w:rsidR="00FB280B" w:rsidRDefault="00B67D41" w:rsidP="00E242A4">
      <w:pPr>
        <w:rPr>
          <w:rFonts w:cstheme="minorHAnsi"/>
        </w:rPr>
      </w:pPr>
      <w:r>
        <w:rPr>
          <w:rFonts w:asciiTheme="majorHAnsi" w:hAnsiTheme="majorHAnsi" w:cstheme="majorHAnsi"/>
        </w:rPr>
        <w:t xml:space="preserve">4. You can use this graphic </w:t>
      </w:r>
      <w:r w:rsidR="00941569">
        <w:rPr>
          <w:rFonts w:asciiTheme="majorHAnsi" w:hAnsiTheme="majorHAnsi" w:cstheme="majorHAnsi"/>
        </w:rPr>
        <w:t xml:space="preserve">for </w:t>
      </w:r>
      <w:r w:rsidR="00941569" w:rsidRPr="00B74669">
        <w:rPr>
          <w:rFonts w:cstheme="minorHAnsi"/>
        </w:rPr>
        <w:t>Facebook and LinkedIn</w:t>
      </w:r>
      <w:r w:rsidR="00941569" w:rsidRPr="008A2830">
        <w:rPr>
          <w:color w:val="000000" w:themeColor="text1"/>
        </w:rPr>
        <w:t xml:space="preserve"> </w:t>
      </w:r>
      <w:r w:rsidRPr="008A2830">
        <w:rPr>
          <w:color w:val="000000" w:themeColor="text1"/>
        </w:rPr>
        <w:t>or use graphics in your own style.</w:t>
      </w:r>
      <w:r w:rsidR="00E242A4">
        <w:rPr>
          <w:color w:val="000000" w:themeColor="text1"/>
        </w:rPr>
        <w:t xml:space="preserve"> </w:t>
      </w:r>
      <w:r w:rsidR="00E242A4" w:rsidRPr="00B74669">
        <w:rPr>
          <w:rFonts w:cstheme="minorHAnsi"/>
        </w:rPr>
        <w:t xml:space="preserve">The image below </w:t>
      </w:r>
      <w:r w:rsidR="0046308F">
        <w:rPr>
          <w:rFonts w:cstheme="minorHAnsi"/>
        </w:rPr>
        <w:t>is</w:t>
      </w:r>
      <w:r w:rsidR="00E242A4" w:rsidRPr="00B74669">
        <w:rPr>
          <w:rFonts w:cstheme="minorHAnsi"/>
        </w:rPr>
        <w:t xml:space="preserve"> for illustration only</w:t>
      </w:r>
      <w:r w:rsidR="008424E9">
        <w:rPr>
          <w:rFonts w:cstheme="minorHAnsi"/>
        </w:rPr>
        <w:t xml:space="preserve">. </w:t>
      </w:r>
    </w:p>
    <w:p w14:paraId="362B8468" w14:textId="77777777" w:rsidR="00FB280B" w:rsidRDefault="00FB280B" w:rsidP="00E242A4">
      <w:pPr>
        <w:rPr>
          <w:rFonts w:cstheme="minorHAnsi"/>
        </w:rPr>
      </w:pPr>
    </w:p>
    <w:p w14:paraId="2E31A926" w14:textId="3EC6638B" w:rsidR="00E242A4" w:rsidRPr="00163021" w:rsidRDefault="00FB280B" w:rsidP="00E242A4">
      <w:pPr>
        <w:rPr>
          <w:rFonts w:cstheme="minorHAnsi"/>
          <w:shd w:val="clear" w:color="auto" w:fill="FFFFFF"/>
        </w:rPr>
      </w:pPr>
      <w:r>
        <w:rPr>
          <w:rFonts w:cstheme="minorHAnsi"/>
          <w:noProof/>
        </w:rPr>
        <w:drawing>
          <wp:inline distT="0" distB="0" distL="0" distR="0" wp14:anchorId="5BE5935A" wp14:editId="0E938A54">
            <wp:extent cx="2204037" cy="1153459"/>
            <wp:effectExtent l="0" t="0" r="6350" b="2540"/>
            <wp:docPr id="1861650506" name="Picture 4" descr="A magazine cover with people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50506" name="Picture 4" descr="A magazine cover with people raising their hands&#10;&#10;AI-generated content may be incorrect."/>
                    <pic:cNvPicPr/>
                  </pic:nvPicPr>
                  <pic:blipFill>
                    <a:blip r:embed="rId28"/>
                    <a:stretch>
                      <a:fillRect/>
                    </a:stretch>
                  </pic:blipFill>
                  <pic:spPr>
                    <a:xfrm>
                      <a:off x="0" y="0"/>
                      <a:ext cx="2249381" cy="1177189"/>
                    </a:xfrm>
                    <a:prstGeom prst="rect">
                      <a:avLst/>
                    </a:prstGeom>
                  </pic:spPr>
                </pic:pic>
              </a:graphicData>
            </a:graphic>
          </wp:inline>
        </w:drawing>
      </w:r>
      <w:r w:rsidR="008424E9">
        <w:rPr>
          <w:rFonts w:cstheme="minorHAnsi"/>
        </w:rPr>
        <w:br/>
      </w:r>
    </w:p>
    <w:p w14:paraId="7640F2B6" w14:textId="5E7C7513" w:rsidR="00B67D41" w:rsidRPr="008A2830" w:rsidRDefault="00B67D41" w:rsidP="00B67D41">
      <w:pPr>
        <w:rPr>
          <w:color w:val="000000" w:themeColor="text1"/>
        </w:rPr>
      </w:pPr>
    </w:p>
    <w:p w14:paraId="57670711" w14:textId="1416FF57" w:rsidR="001A6068" w:rsidRDefault="00166ECC" w:rsidP="00D92234">
      <w:pPr>
        <w:rPr>
          <w:rFonts w:cstheme="minorHAnsi"/>
        </w:rPr>
      </w:pPr>
      <w:r w:rsidRPr="00B74669">
        <w:rPr>
          <w:rFonts w:cstheme="minorHAnsi"/>
        </w:rPr>
        <w:tab/>
      </w:r>
    </w:p>
    <w:p w14:paraId="6E3F2DD0" w14:textId="69CA033C" w:rsidR="00EF01DE" w:rsidRDefault="00B67D41" w:rsidP="00D92234">
      <w:pPr>
        <w:rPr>
          <w:rFonts w:cstheme="minorHAnsi"/>
        </w:rPr>
      </w:pPr>
      <w:r>
        <w:rPr>
          <w:rFonts w:cstheme="minorHAnsi"/>
        </w:rPr>
        <w:t xml:space="preserve"> </w:t>
      </w:r>
      <w:r w:rsidR="00EF01DE">
        <w:rPr>
          <w:rFonts w:cstheme="minorHAnsi"/>
        </w:rPr>
        <w:tab/>
      </w:r>
      <w:r w:rsidR="00EF01DE">
        <w:rPr>
          <w:rFonts w:cstheme="minorHAnsi"/>
        </w:rPr>
        <w:tab/>
      </w:r>
      <w:r w:rsidR="00EF01DE">
        <w:rPr>
          <w:rFonts w:cstheme="minorHAnsi"/>
        </w:rPr>
        <w:tab/>
      </w:r>
      <w:r w:rsidR="00EF01DE">
        <w:rPr>
          <w:rFonts w:cstheme="minorHAnsi"/>
        </w:rPr>
        <w:tab/>
      </w:r>
    </w:p>
    <w:p w14:paraId="115B0543" w14:textId="62B40BC2" w:rsidR="00E87072" w:rsidRDefault="00E87072" w:rsidP="00D92234">
      <w:pPr>
        <w:rPr>
          <w:rFonts w:cstheme="minorHAnsi"/>
        </w:rPr>
      </w:pPr>
    </w:p>
    <w:p w14:paraId="04579975" w14:textId="2EBB8D11" w:rsidR="007846E8" w:rsidRDefault="007846E8" w:rsidP="00D92234">
      <w:pPr>
        <w:rPr>
          <w:rFonts w:cstheme="minorHAnsi"/>
        </w:rPr>
      </w:pPr>
    </w:p>
    <w:p w14:paraId="10475436" w14:textId="33FD51B0" w:rsidR="008424E9" w:rsidRDefault="008424E9" w:rsidP="008424E9">
      <w:pPr>
        <w:pStyle w:val="Heading2"/>
        <w:pBdr>
          <w:bottom w:val="single" w:sz="6" w:space="1" w:color="auto"/>
        </w:pBdr>
      </w:pPr>
      <w:r>
        <w:rPr>
          <w:rFonts w:cstheme="minorHAnsi"/>
        </w:rPr>
        <w:t>The graphics are available to download on our Exchange portal, LINKS BELOW:</w:t>
      </w:r>
      <w:r>
        <w:rPr>
          <w:rFonts w:cstheme="minorHAnsi"/>
        </w:rPr>
        <w:br/>
      </w:r>
      <w:r>
        <w:rPr>
          <w:rFonts w:cstheme="minorHAnsi"/>
          <w:color w:val="007041"/>
          <w:szCs w:val="22"/>
        </w:rPr>
        <w:br/>
      </w:r>
      <w:r w:rsidRPr="008A19A5">
        <w:rPr>
          <w:color w:val="43B02A"/>
        </w:rPr>
        <w:t>LinkedIn/ Facebook</w:t>
      </w:r>
      <w:r w:rsidR="008A19A5">
        <w:rPr>
          <w:color w:val="43B02A"/>
        </w:rPr>
        <w:t xml:space="preserve"> </w:t>
      </w:r>
      <w:hyperlink r:id="rId29" w:history="1">
        <w:r w:rsidR="008A19A5" w:rsidRPr="008A19A5">
          <w:rPr>
            <w:rStyle w:val="Hyperlink"/>
          </w:rPr>
          <w:t>1</w:t>
        </w:r>
      </w:hyperlink>
      <w:r w:rsidR="008A19A5">
        <w:rPr>
          <w:color w:val="43B02A"/>
        </w:rPr>
        <w:t xml:space="preserve">, </w:t>
      </w:r>
      <w:hyperlink r:id="rId30" w:history="1">
        <w:r w:rsidR="008A19A5" w:rsidRPr="008A19A5">
          <w:rPr>
            <w:rStyle w:val="Hyperlink"/>
          </w:rPr>
          <w:t>2</w:t>
        </w:r>
      </w:hyperlink>
      <w:r w:rsidR="008A19A5">
        <w:rPr>
          <w:color w:val="43B02A"/>
        </w:rPr>
        <w:t xml:space="preserve">, </w:t>
      </w:r>
      <w:hyperlink r:id="rId31" w:history="1">
        <w:r w:rsidR="008A19A5">
          <w:rPr>
            <w:rStyle w:val="Hyperlink"/>
          </w:rPr>
          <w:t>3</w:t>
        </w:r>
      </w:hyperlink>
    </w:p>
    <w:p w14:paraId="66871053" w14:textId="16A10881" w:rsidR="008424E9" w:rsidRPr="008A19A5" w:rsidRDefault="008424E9" w:rsidP="008424E9">
      <w:pPr>
        <w:rPr>
          <w:color w:val="43B02A"/>
        </w:rPr>
      </w:pPr>
      <w:r w:rsidRPr="008A19A5">
        <w:rPr>
          <w:color w:val="43B02A"/>
        </w:rPr>
        <w:t xml:space="preserve">INSTAGRAM </w:t>
      </w:r>
      <w:hyperlink r:id="rId32" w:history="1">
        <w:r w:rsidR="008A19A5" w:rsidRPr="008A19A5">
          <w:rPr>
            <w:rStyle w:val="Hyperlink"/>
          </w:rPr>
          <w:t>1</w:t>
        </w:r>
      </w:hyperlink>
      <w:r w:rsidR="008A19A5">
        <w:rPr>
          <w:color w:val="43B02A"/>
        </w:rPr>
        <w:t xml:space="preserve">, </w:t>
      </w:r>
      <w:hyperlink r:id="rId33" w:history="1">
        <w:r w:rsidR="008A19A5" w:rsidRPr="008A19A5">
          <w:rPr>
            <w:rStyle w:val="Hyperlink"/>
          </w:rPr>
          <w:t>2</w:t>
        </w:r>
      </w:hyperlink>
      <w:r w:rsidR="008A19A5">
        <w:rPr>
          <w:color w:val="43B02A"/>
        </w:rPr>
        <w:t xml:space="preserve">, </w:t>
      </w:r>
      <w:hyperlink r:id="rId34" w:history="1">
        <w:r w:rsidR="008A19A5" w:rsidRPr="008A19A5">
          <w:rPr>
            <w:rStyle w:val="Hyperlink"/>
          </w:rPr>
          <w:t>3</w:t>
        </w:r>
      </w:hyperlink>
    </w:p>
    <w:p w14:paraId="281CF969" w14:textId="50488897" w:rsidR="008A19A5" w:rsidRPr="008A19A5" w:rsidRDefault="008A19A5" w:rsidP="008424E9">
      <w:pPr>
        <w:rPr>
          <w:color w:val="43B02A"/>
        </w:rPr>
      </w:pPr>
      <w:r w:rsidRPr="008A19A5">
        <w:rPr>
          <w:color w:val="43B02A"/>
        </w:rPr>
        <w:t>X</w:t>
      </w:r>
      <w:r>
        <w:rPr>
          <w:color w:val="43B02A"/>
        </w:rPr>
        <w:t xml:space="preserve"> (Twitter) </w:t>
      </w:r>
      <w:hyperlink r:id="rId35" w:history="1">
        <w:r w:rsidRPr="008A19A5">
          <w:rPr>
            <w:rStyle w:val="Hyperlink"/>
          </w:rPr>
          <w:t>1</w:t>
        </w:r>
      </w:hyperlink>
      <w:r>
        <w:rPr>
          <w:color w:val="43B02A"/>
        </w:rPr>
        <w:t xml:space="preserve">, </w:t>
      </w:r>
      <w:hyperlink r:id="rId36" w:history="1">
        <w:r w:rsidRPr="008A19A5">
          <w:rPr>
            <w:rStyle w:val="Hyperlink"/>
          </w:rPr>
          <w:t>2</w:t>
        </w:r>
      </w:hyperlink>
      <w:r>
        <w:rPr>
          <w:color w:val="43B02A"/>
        </w:rPr>
        <w:t xml:space="preserve">, </w:t>
      </w:r>
      <w:hyperlink r:id="rId37" w:history="1">
        <w:r w:rsidRPr="008A19A5">
          <w:rPr>
            <w:rStyle w:val="Hyperlink"/>
          </w:rPr>
          <w:t>3</w:t>
        </w:r>
      </w:hyperlink>
    </w:p>
    <w:p w14:paraId="0D3C4735" w14:textId="77777777" w:rsidR="00B67D41" w:rsidRDefault="00B67D41" w:rsidP="00EF01DE">
      <w:pPr>
        <w:pStyle w:val="Heading2"/>
        <w:pBdr>
          <w:bottom w:val="single" w:sz="6" w:space="1" w:color="auto"/>
        </w:pBdr>
        <w:rPr>
          <w:rFonts w:cstheme="minorHAnsi"/>
          <w:color w:val="007041"/>
          <w:szCs w:val="22"/>
        </w:rPr>
      </w:pPr>
    </w:p>
    <w:p w14:paraId="64EC7CE4" w14:textId="79ECD1DF" w:rsidR="00EF01DE" w:rsidRPr="00E0002D" w:rsidRDefault="00EF01DE" w:rsidP="00EF01DE">
      <w:pPr>
        <w:pStyle w:val="Heading2"/>
        <w:pBdr>
          <w:bottom w:val="single" w:sz="6" w:space="1" w:color="auto"/>
        </w:pBdr>
        <w:rPr>
          <w:rFonts w:cstheme="minorHAnsi"/>
          <w:color w:val="007041"/>
          <w:szCs w:val="22"/>
        </w:rPr>
      </w:pPr>
      <w:r w:rsidRPr="00E0002D">
        <w:rPr>
          <w:rFonts w:cstheme="minorHAnsi"/>
          <w:color w:val="007041"/>
          <w:szCs w:val="22"/>
        </w:rPr>
        <w:t>Here is the blog text in full</w:t>
      </w:r>
    </w:p>
    <w:p w14:paraId="2AF4833C" w14:textId="567C6FA2" w:rsidR="00D53DE0" w:rsidRDefault="00D53DE0" w:rsidP="00D53DE0">
      <w:pPr>
        <w:rPr>
          <w:rFonts w:asciiTheme="majorHAnsi" w:hAnsiTheme="majorHAnsi" w:cstheme="majorHAnsi"/>
        </w:rPr>
      </w:pPr>
    </w:p>
    <w:p w14:paraId="5F150A3C" w14:textId="0158BD14" w:rsidR="003E59B9" w:rsidRDefault="003E59B9" w:rsidP="003E59B9">
      <w:pPr>
        <w:rPr>
          <w:b/>
          <w:bCs/>
          <w:color w:val="549E39" w:themeColor="accent1"/>
          <w:sz w:val="28"/>
          <w:szCs w:val="28"/>
        </w:rPr>
      </w:pPr>
      <w:r>
        <w:rPr>
          <w:b/>
          <w:bCs/>
          <w:color w:val="549E39" w:themeColor="accent1"/>
          <w:sz w:val="28"/>
          <w:szCs w:val="28"/>
        </w:rPr>
        <w:t xml:space="preserve">NEW LOOK </w:t>
      </w:r>
      <w:r w:rsidRPr="008A2830">
        <w:rPr>
          <w:b/>
          <w:bCs/>
          <w:color w:val="549E39" w:themeColor="accent1"/>
          <w:sz w:val="28"/>
          <w:szCs w:val="28"/>
        </w:rPr>
        <w:t xml:space="preserve">UHY GLOBAL MAGAZINE ISSUE </w:t>
      </w:r>
      <w:r w:rsidR="00C6561A">
        <w:rPr>
          <w:b/>
          <w:bCs/>
          <w:color w:val="549E39" w:themeColor="accent1"/>
          <w:sz w:val="28"/>
          <w:szCs w:val="28"/>
        </w:rPr>
        <w:t>20</w:t>
      </w:r>
      <w:r w:rsidRPr="008A2830">
        <w:rPr>
          <w:b/>
          <w:bCs/>
          <w:color w:val="549E39" w:themeColor="accent1"/>
          <w:sz w:val="28"/>
          <w:szCs w:val="28"/>
        </w:rPr>
        <w:t xml:space="preserve"> AVAILABLE NOW</w:t>
      </w:r>
    </w:p>
    <w:p w14:paraId="3F9979FE" w14:textId="38A23E5A" w:rsidR="00C52B67" w:rsidRPr="00931088" w:rsidRDefault="00C52B67" w:rsidP="00C52B67">
      <w:pPr>
        <w:rPr>
          <w:rFonts w:ascii="Calibri" w:hAnsi="Calibri" w:cs="Calibri"/>
          <w:color w:val="000000" w:themeColor="text1"/>
        </w:rPr>
      </w:pPr>
      <w:r w:rsidRPr="00931088">
        <w:rPr>
          <w:color w:val="000000" w:themeColor="text1"/>
        </w:rPr>
        <w:t xml:space="preserve">The </w:t>
      </w:r>
      <w:r w:rsidR="00ED0E23">
        <w:t>21st</w:t>
      </w:r>
      <w:r w:rsidR="00C6561A" w:rsidRPr="00931088">
        <w:rPr>
          <w:color w:val="000000" w:themeColor="text1"/>
        </w:rPr>
        <w:t xml:space="preserve"> </w:t>
      </w:r>
      <w:r w:rsidR="00C6561A">
        <w:rPr>
          <w:color w:val="000000" w:themeColor="text1"/>
        </w:rPr>
        <w:t>issue</w:t>
      </w:r>
      <w:r w:rsidRPr="00931088">
        <w:rPr>
          <w:color w:val="000000" w:themeColor="text1"/>
        </w:rPr>
        <w:t xml:space="preserve"> of </w:t>
      </w:r>
      <w:r w:rsidRPr="000260DF">
        <w:rPr>
          <w:i/>
          <w:iCs/>
          <w:color w:val="000000" w:themeColor="text1"/>
        </w:rPr>
        <w:t xml:space="preserve">UHY Global </w:t>
      </w:r>
      <w:r w:rsidRPr="00931088">
        <w:rPr>
          <w:color w:val="000000" w:themeColor="text1"/>
        </w:rPr>
        <w:t xml:space="preserve">magazine is now available to </w:t>
      </w:r>
      <w:hyperlink r:id="rId38" w:history="1">
        <w:r w:rsidRPr="00C30A7F">
          <w:rPr>
            <w:rStyle w:val="Hyperlink"/>
          </w:rPr>
          <w:t>read online</w:t>
        </w:r>
      </w:hyperlink>
      <w:r w:rsidRPr="00C52B67">
        <w:t>.</w:t>
      </w:r>
      <w:r w:rsidRPr="00931088">
        <w:rPr>
          <w:color w:val="000000" w:themeColor="text1"/>
        </w:rPr>
        <w:t xml:space="preserve"> </w:t>
      </w:r>
      <w:r w:rsidR="00C6561A">
        <w:rPr>
          <w:color w:val="000000" w:themeColor="text1"/>
        </w:rPr>
        <w:t xml:space="preserve">UHY’s </w:t>
      </w:r>
      <w:r w:rsidR="00580006">
        <w:rPr>
          <w:color w:val="000000" w:themeColor="text1"/>
        </w:rPr>
        <w:t>international</w:t>
      </w:r>
      <w:r w:rsidR="00C6561A">
        <w:rPr>
          <w:color w:val="000000" w:themeColor="text1"/>
        </w:rPr>
        <w:t xml:space="preserve"> business magazine</w:t>
      </w:r>
      <w:r w:rsidRPr="00931088">
        <w:rPr>
          <w:rFonts w:ascii="Calibri" w:hAnsi="Calibri" w:cs="Calibri"/>
          <w:color w:val="000000" w:themeColor="text1"/>
        </w:rPr>
        <w:t xml:space="preserve"> </w:t>
      </w:r>
      <w:r w:rsidR="00C6561A">
        <w:rPr>
          <w:rFonts w:ascii="Calibri" w:hAnsi="Calibri" w:cs="Calibri"/>
          <w:color w:val="000000" w:themeColor="text1"/>
        </w:rPr>
        <w:t>includes</w:t>
      </w:r>
      <w:r w:rsidRPr="00931088">
        <w:rPr>
          <w:rFonts w:ascii="Calibri" w:hAnsi="Calibri" w:cs="Calibri"/>
          <w:color w:val="000000" w:themeColor="text1"/>
        </w:rPr>
        <w:t xml:space="preserve"> analysis and commentary</w:t>
      </w:r>
      <w:r w:rsidR="00C6561A">
        <w:rPr>
          <w:rFonts w:ascii="Calibri" w:hAnsi="Calibri" w:cs="Calibri"/>
          <w:color w:val="000000" w:themeColor="text1"/>
        </w:rPr>
        <w:t xml:space="preserve"> from the </w:t>
      </w:r>
      <w:r w:rsidR="00230A96">
        <w:rPr>
          <w:rFonts w:ascii="Calibri" w:hAnsi="Calibri" w:cs="Calibri"/>
          <w:color w:val="000000" w:themeColor="text1"/>
        </w:rPr>
        <w:t xml:space="preserve">unique </w:t>
      </w:r>
      <w:r w:rsidR="00C6561A">
        <w:rPr>
          <w:rFonts w:ascii="Calibri" w:hAnsi="Calibri" w:cs="Calibri"/>
          <w:color w:val="000000" w:themeColor="text1"/>
        </w:rPr>
        <w:t xml:space="preserve">perspective of </w:t>
      </w:r>
      <w:r w:rsidRPr="00931088">
        <w:rPr>
          <w:rFonts w:ascii="Calibri" w:hAnsi="Calibri" w:cs="Calibri"/>
          <w:color w:val="000000" w:themeColor="text1"/>
        </w:rPr>
        <w:t xml:space="preserve">UHY’s member firm experts across the international network, to provide </w:t>
      </w:r>
      <w:r w:rsidR="00C6561A">
        <w:rPr>
          <w:rFonts w:ascii="Calibri" w:hAnsi="Calibri" w:cs="Calibri"/>
          <w:color w:val="000000" w:themeColor="text1"/>
        </w:rPr>
        <w:t xml:space="preserve">news, interest and </w:t>
      </w:r>
      <w:r w:rsidRPr="00931088">
        <w:rPr>
          <w:rFonts w:ascii="Calibri" w:hAnsi="Calibri" w:cs="Calibri"/>
          <w:color w:val="000000" w:themeColor="text1"/>
        </w:rPr>
        <w:t xml:space="preserve">insight for today’s global business community. </w:t>
      </w:r>
    </w:p>
    <w:p w14:paraId="6175DA69" w14:textId="77777777" w:rsidR="000260DF" w:rsidRPr="008A2830" w:rsidRDefault="000260DF" w:rsidP="000260DF">
      <w:pPr>
        <w:rPr>
          <w:strike/>
          <w:color w:val="000000" w:themeColor="text1"/>
        </w:rPr>
      </w:pPr>
    </w:p>
    <w:p w14:paraId="2E13DA17" w14:textId="4C068381" w:rsidR="00230A96" w:rsidRDefault="00591DED" w:rsidP="00E20EA1">
      <w:pPr>
        <w:autoSpaceDE w:val="0"/>
        <w:autoSpaceDN w:val="0"/>
        <w:adjustRightInd w:val="0"/>
        <w:rPr>
          <w:rFonts w:cstheme="minorHAnsi"/>
        </w:rPr>
      </w:pPr>
      <w:r w:rsidRPr="00B10A0D">
        <w:rPr>
          <w:rFonts w:cstheme="minorHAnsi"/>
        </w:rPr>
        <w:t>Our latest issue of UHY Global falls at the beginning of UHY’s 40</w:t>
      </w:r>
      <w:r w:rsidRPr="00B10A0D">
        <w:rPr>
          <w:rFonts w:cstheme="minorHAnsi"/>
          <w:vertAlign w:val="superscript"/>
        </w:rPr>
        <w:t>th</w:t>
      </w:r>
      <w:r w:rsidRPr="00B10A0D">
        <w:rPr>
          <w:rFonts w:cstheme="minorHAnsi"/>
        </w:rPr>
        <w:t xml:space="preserve"> anniversary year</w:t>
      </w:r>
      <w:r w:rsidR="000260DF" w:rsidRPr="00B10A0D">
        <w:rPr>
          <w:rFonts w:cstheme="minorHAnsi"/>
        </w:rPr>
        <w:t xml:space="preserve">, </w:t>
      </w:r>
      <w:r w:rsidR="00230A96" w:rsidRPr="00B10A0D">
        <w:rPr>
          <w:rFonts w:cstheme="minorHAnsi"/>
        </w:rPr>
        <w:t xml:space="preserve">and we will be marking this remarkable milestone at our Annual Conference in October 2026 in the US. Ahead of that event, </w:t>
      </w:r>
      <w:r w:rsidR="00E20EA1" w:rsidRPr="00B10A0D">
        <w:rPr>
          <w:rFonts w:cstheme="minorHAnsi"/>
        </w:rPr>
        <w:t>the</w:t>
      </w:r>
      <w:r w:rsidR="00230A96" w:rsidRPr="00B10A0D">
        <w:rPr>
          <w:rFonts w:cstheme="minorHAnsi"/>
        </w:rPr>
        <w:t xml:space="preserve"> 21</w:t>
      </w:r>
      <w:r w:rsidR="00230A96" w:rsidRPr="00B10A0D">
        <w:rPr>
          <w:rFonts w:cstheme="minorHAnsi"/>
          <w:vertAlign w:val="superscript"/>
        </w:rPr>
        <w:t>st</w:t>
      </w:r>
      <w:r w:rsidR="00230A96" w:rsidRPr="00B10A0D">
        <w:rPr>
          <w:rFonts w:cstheme="minorHAnsi"/>
        </w:rPr>
        <w:t xml:space="preserve"> issue of </w:t>
      </w:r>
      <w:r w:rsidR="00230A96" w:rsidRPr="00B10A0D">
        <w:rPr>
          <w:rFonts w:cstheme="minorHAnsi"/>
          <w:i/>
          <w:iCs/>
        </w:rPr>
        <w:t>UHY Global</w:t>
      </w:r>
      <w:r w:rsidR="00230A96" w:rsidRPr="00B10A0D">
        <w:rPr>
          <w:rFonts w:cstheme="minorHAnsi"/>
        </w:rPr>
        <w:t xml:space="preserve"> </w:t>
      </w:r>
      <w:r w:rsidR="00E20EA1" w:rsidRPr="00B10A0D">
        <w:rPr>
          <w:rFonts w:cstheme="minorHAnsi"/>
        </w:rPr>
        <w:t>celebrates the collaborative spirit, commitment and shared values that UHY was founded on.</w:t>
      </w:r>
      <w:r w:rsidR="00E20EA1">
        <w:rPr>
          <w:rFonts w:cstheme="minorHAnsi"/>
        </w:rPr>
        <w:t xml:space="preserve"> </w:t>
      </w:r>
    </w:p>
    <w:p w14:paraId="2933C82F" w14:textId="413DA9FC" w:rsidR="00E20EA1" w:rsidRDefault="00E20EA1" w:rsidP="00E20EA1">
      <w:pPr>
        <w:autoSpaceDE w:val="0"/>
        <w:autoSpaceDN w:val="0"/>
        <w:adjustRightInd w:val="0"/>
        <w:rPr>
          <w:rFonts w:cstheme="minorHAnsi"/>
        </w:rPr>
      </w:pPr>
    </w:p>
    <w:p w14:paraId="554929A7" w14:textId="455354E5" w:rsidR="00E20EA1" w:rsidRDefault="00E20EA1" w:rsidP="00E20EA1">
      <w:pPr>
        <w:autoSpaceDE w:val="0"/>
        <w:autoSpaceDN w:val="0"/>
        <w:adjustRightInd w:val="0"/>
        <w:rPr>
          <w:rFonts w:cstheme="minorHAnsi"/>
        </w:rPr>
      </w:pPr>
      <w:r>
        <w:rPr>
          <w:rFonts w:cstheme="minorHAnsi"/>
        </w:rPr>
        <w:t xml:space="preserve">Included in this issue: </w:t>
      </w:r>
      <w:r w:rsidR="002811D2">
        <w:rPr>
          <w:rFonts w:cstheme="minorHAnsi"/>
        </w:rPr>
        <w:t>awaiting</w:t>
      </w:r>
      <w:r>
        <w:rPr>
          <w:rFonts w:cstheme="minorHAnsi"/>
        </w:rPr>
        <w:t xml:space="preserve"> this summer’s international men’s FIFA World Cup we tackle the fascinating world of football finance</w:t>
      </w:r>
      <w:r w:rsidR="001D1357">
        <w:rPr>
          <w:rFonts w:cstheme="minorHAnsi"/>
        </w:rPr>
        <w:t xml:space="preserve">, with commentary from our member firms about the opportunities and risks. And amid the alarming growth of cybercrime, financial misconduct and digital fraud, we also put the growing discipline of forensic accounting under the microscope. </w:t>
      </w:r>
    </w:p>
    <w:p w14:paraId="30397D9B" w14:textId="77777777" w:rsidR="00FA1CD9" w:rsidRPr="00FA1CD9" w:rsidRDefault="00FA1CD9" w:rsidP="00E20EA1">
      <w:pPr>
        <w:autoSpaceDE w:val="0"/>
        <w:autoSpaceDN w:val="0"/>
        <w:adjustRightInd w:val="0"/>
        <w:rPr>
          <w:rFonts w:cstheme="minorHAnsi"/>
        </w:rPr>
      </w:pPr>
    </w:p>
    <w:p w14:paraId="28B004A7" w14:textId="1AAA7B97" w:rsidR="009010F0" w:rsidRDefault="00FA1CD9" w:rsidP="009010F0">
      <w:pPr>
        <w:autoSpaceDE w:val="0"/>
        <w:autoSpaceDN w:val="0"/>
        <w:adjustRightInd w:val="0"/>
        <w:rPr>
          <w:rFonts w:cstheme="minorHAnsi"/>
          <w:color w:val="000000" w:themeColor="text1"/>
        </w:rPr>
      </w:pPr>
      <w:r w:rsidRPr="00FA1CD9">
        <w:rPr>
          <w:rFonts w:cstheme="minorHAnsi"/>
        </w:rPr>
        <w:t xml:space="preserve">Our feature </w:t>
      </w:r>
      <w:r w:rsidRPr="004109DB">
        <w:rPr>
          <w:rFonts w:cstheme="minorHAnsi"/>
          <w:i/>
          <w:iCs/>
        </w:rPr>
        <w:t>Capable Moves</w:t>
      </w:r>
      <w:r w:rsidRPr="00FA1CD9">
        <w:rPr>
          <w:rFonts w:cstheme="minorHAnsi"/>
        </w:rPr>
        <w:t xml:space="preserve"> examines the rise of corporate global capability centres and their impact on issues such as the skills shortage as well as their </w:t>
      </w:r>
      <w:r w:rsidRPr="00FA1CD9">
        <w:rPr>
          <w:rFonts w:cstheme="minorHAnsi"/>
          <w:color w:val="000000" w:themeColor="text1"/>
        </w:rPr>
        <w:t>vital strategic</w:t>
      </w:r>
      <w:r w:rsidR="002811D2">
        <w:rPr>
          <w:rFonts w:cstheme="minorHAnsi"/>
          <w:color w:val="000000" w:themeColor="text1"/>
        </w:rPr>
        <w:t xml:space="preserve"> </w:t>
      </w:r>
      <w:r w:rsidRPr="00FA1CD9">
        <w:rPr>
          <w:rFonts w:cstheme="minorHAnsi"/>
          <w:color w:val="000000" w:themeColor="text1"/>
        </w:rPr>
        <w:t>value for international businesses and countries.</w:t>
      </w:r>
      <w:r w:rsidR="009010F0">
        <w:rPr>
          <w:rFonts w:cstheme="minorHAnsi"/>
          <w:color w:val="000000" w:themeColor="text1"/>
        </w:rPr>
        <w:t xml:space="preserve"> Another feature </w:t>
      </w:r>
      <w:r w:rsidR="004109DB">
        <w:rPr>
          <w:rFonts w:cstheme="minorHAnsi"/>
          <w:color w:val="000000" w:themeColor="text1"/>
        </w:rPr>
        <w:t>looks at</w:t>
      </w:r>
      <w:r w:rsidR="007F4960">
        <w:rPr>
          <w:rFonts w:cstheme="minorHAnsi"/>
          <w:color w:val="000000" w:themeColor="text1"/>
        </w:rPr>
        <w:t xml:space="preserve"> </w:t>
      </w:r>
      <w:r w:rsidR="004109DB">
        <w:rPr>
          <w:rFonts w:cstheme="minorHAnsi"/>
          <w:color w:val="000000" w:themeColor="text1"/>
        </w:rPr>
        <w:t>how</w:t>
      </w:r>
      <w:r w:rsidR="009010F0">
        <w:rPr>
          <w:rFonts w:cstheme="minorHAnsi"/>
          <w:color w:val="000000" w:themeColor="text1"/>
        </w:rPr>
        <w:t xml:space="preserve"> foreign direct investment (FDI) </w:t>
      </w:r>
      <w:r w:rsidR="007F4960">
        <w:rPr>
          <w:rFonts w:cstheme="minorHAnsi"/>
          <w:color w:val="000000" w:themeColor="text1"/>
        </w:rPr>
        <w:t>opportunities are opening up in Central America and Mexico</w:t>
      </w:r>
      <w:r w:rsidR="004109DB">
        <w:rPr>
          <w:rFonts w:cstheme="minorHAnsi"/>
          <w:color w:val="000000" w:themeColor="text1"/>
        </w:rPr>
        <w:t>.</w:t>
      </w:r>
    </w:p>
    <w:p w14:paraId="72F18E74" w14:textId="77777777" w:rsidR="009010F0" w:rsidRDefault="009010F0" w:rsidP="009010F0">
      <w:pPr>
        <w:autoSpaceDE w:val="0"/>
        <w:autoSpaceDN w:val="0"/>
        <w:adjustRightInd w:val="0"/>
        <w:rPr>
          <w:rFonts w:cstheme="minorHAnsi"/>
          <w:color w:val="000000" w:themeColor="text1"/>
        </w:rPr>
      </w:pPr>
    </w:p>
    <w:p w14:paraId="38097153" w14:textId="54789EAC" w:rsidR="009010F0" w:rsidRPr="009010F0" w:rsidRDefault="004109DB" w:rsidP="009010F0">
      <w:pPr>
        <w:autoSpaceDE w:val="0"/>
        <w:autoSpaceDN w:val="0"/>
        <w:adjustRightInd w:val="0"/>
        <w:rPr>
          <w:rFonts w:cstheme="minorHAnsi"/>
          <w:color w:val="000000" w:themeColor="text1"/>
        </w:rPr>
      </w:pPr>
      <w:r>
        <w:rPr>
          <w:rFonts w:cstheme="minorHAnsi"/>
          <w:color w:val="000000" w:themeColor="text1"/>
        </w:rPr>
        <w:t>The ever-important topic of</w:t>
      </w:r>
      <w:r w:rsidR="009010F0" w:rsidRPr="007F4960">
        <w:rPr>
          <w:rFonts w:cstheme="minorHAnsi"/>
          <w:color w:val="000000" w:themeColor="text1"/>
        </w:rPr>
        <w:t xml:space="preserve"> </w:t>
      </w:r>
      <w:r>
        <w:rPr>
          <w:rFonts w:cstheme="minorHAnsi"/>
          <w:color w:val="000000" w:themeColor="text1"/>
        </w:rPr>
        <w:t>g</w:t>
      </w:r>
      <w:r w:rsidR="009010F0" w:rsidRPr="007F4960">
        <w:rPr>
          <w:rFonts w:cstheme="minorHAnsi"/>
          <w:color w:val="000000" w:themeColor="text1"/>
        </w:rPr>
        <w:t>lobal mobility</w:t>
      </w:r>
      <w:r>
        <w:rPr>
          <w:rFonts w:cstheme="minorHAnsi"/>
          <w:color w:val="000000" w:themeColor="text1"/>
        </w:rPr>
        <w:t xml:space="preserve"> is the subject of our service feature</w:t>
      </w:r>
      <w:r w:rsidR="009010F0" w:rsidRPr="007F4960">
        <w:rPr>
          <w:rFonts w:cstheme="minorHAnsi"/>
          <w:color w:val="000000" w:themeColor="text1"/>
        </w:rPr>
        <w:t xml:space="preserve">, </w:t>
      </w:r>
      <w:r>
        <w:rPr>
          <w:rFonts w:cstheme="minorHAnsi"/>
          <w:color w:val="000000" w:themeColor="text1"/>
        </w:rPr>
        <w:t>looking at</w:t>
      </w:r>
      <w:r w:rsidR="009010F0" w:rsidRPr="007F4960">
        <w:rPr>
          <w:rFonts w:cstheme="minorHAnsi"/>
          <w:color w:val="000000" w:themeColor="text1"/>
        </w:rPr>
        <w:t xml:space="preserve"> how businesses are navigating the complexities of cross-border workforces, taxation, and regulatory compliance.</w:t>
      </w:r>
      <w:r>
        <w:rPr>
          <w:rFonts w:cstheme="minorHAnsi"/>
          <w:color w:val="000000" w:themeColor="text1"/>
        </w:rPr>
        <w:t xml:space="preserve"> </w:t>
      </w:r>
      <w:r w:rsidR="007F4960">
        <w:rPr>
          <w:rFonts w:cstheme="minorHAnsi"/>
          <w:color w:val="000000" w:themeColor="text1"/>
        </w:rPr>
        <w:t xml:space="preserve">We also examine </w:t>
      </w:r>
      <w:r>
        <w:rPr>
          <w:rFonts w:cstheme="minorHAnsi"/>
          <w:color w:val="000000" w:themeColor="text1"/>
        </w:rPr>
        <w:t>l</w:t>
      </w:r>
      <w:r w:rsidR="009010F0" w:rsidRPr="009010F0">
        <w:rPr>
          <w:rFonts w:cstheme="minorHAnsi"/>
          <w:color w:val="000000" w:themeColor="text1"/>
        </w:rPr>
        <w:t xml:space="preserve">eadership </w:t>
      </w:r>
      <w:r w:rsidR="007F4960">
        <w:rPr>
          <w:rFonts w:cstheme="minorHAnsi"/>
          <w:color w:val="000000" w:themeColor="text1"/>
        </w:rPr>
        <w:t>and</w:t>
      </w:r>
      <w:r w:rsidR="009010F0" w:rsidRPr="009010F0">
        <w:rPr>
          <w:rFonts w:cstheme="minorHAnsi"/>
          <w:color w:val="000000" w:themeColor="text1"/>
        </w:rPr>
        <w:t xml:space="preserve"> people</w:t>
      </w:r>
      <w:r w:rsidR="007F4960">
        <w:rPr>
          <w:rFonts w:cstheme="minorHAnsi"/>
          <w:color w:val="000000" w:themeColor="text1"/>
        </w:rPr>
        <w:t xml:space="preserve"> in our regular </w:t>
      </w:r>
      <w:r w:rsidR="007F4960" w:rsidRPr="00FB280B">
        <w:rPr>
          <w:rFonts w:cstheme="minorHAnsi"/>
          <w:i/>
          <w:iCs/>
          <w:color w:val="000000" w:themeColor="text1"/>
        </w:rPr>
        <w:t xml:space="preserve">Cogs </w:t>
      </w:r>
      <w:r w:rsidR="00FB280B">
        <w:rPr>
          <w:rFonts w:cstheme="minorHAnsi"/>
          <w:i/>
          <w:iCs/>
          <w:color w:val="000000" w:themeColor="text1"/>
        </w:rPr>
        <w:t>&amp;</w:t>
      </w:r>
      <w:r w:rsidR="007F4960" w:rsidRPr="00FB280B">
        <w:rPr>
          <w:rFonts w:cstheme="minorHAnsi"/>
          <w:i/>
          <w:iCs/>
          <w:color w:val="000000" w:themeColor="text1"/>
        </w:rPr>
        <w:t xml:space="preserve"> Wheels</w:t>
      </w:r>
      <w:r w:rsidR="007F4960">
        <w:rPr>
          <w:rFonts w:cstheme="minorHAnsi"/>
          <w:color w:val="000000" w:themeColor="text1"/>
        </w:rPr>
        <w:t xml:space="preserve"> slot </w:t>
      </w:r>
      <w:r w:rsidR="002811D2">
        <w:rPr>
          <w:rFonts w:cstheme="minorHAnsi"/>
          <w:color w:val="000000" w:themeColor="text1"/>
        </w:rPr>
        <w:t>–</w:t>
      </w:r>
      <w:r w:rsidR="007F4960">
        <w:rPr>
          <w:rFonts w:cstheme="minorHAnsi"/>
          <w:color w:val="000000" w:themeColor="text1"/>
        </w:rPr>
        <w:t xml:space="preserve"> how UHY is b</w:t>
      </w:r>
      <w:r w:rsidR="009010F0" w:rsidRPr="009010F0">
        <w:rPr>
          <w:rFonts w:cstheme="minorHAnsi"/>
          <w:color w:val="000000" w:themeColor="text1"/>
        </w:rPr>
        <w:t xml:space="preserve">uilding tomorrow’s leaders and </w:t>
      </w:r>
      <w:r w:rsidR="002811D2">
        <w:rPr>
          <w:rFonts w:cstheme="minorHAnsi"/>
          <w:color w:val="000000" w:themeColor="text1"/>
        </w:rPr>
        <w:t>forging</w:t>
      </w:r>
      <w:r w:rsidR="009010F0" w:rsidRPr="009010F0">
        <w:rPr>
          <w:rFonts w:cstheme="minorHAnsi"/>
          <w:color w:val="000000" w:themeColor="text1"/>
        </w:rPr>
        <w:t xml:space="preserve"> stronger collaboration across the network.</w:t>
      </w:r>
    </w:p>
    <w:p w14:paraId="60982EBF" w14:textId="5D4D3D11" w:rsidR="00FA1CD9" w:rsidRPr="007F4960" w:rsidRDefault="00FA1CD9" w:rsidP="00FA1CD9">
      <w:pPr>
        <w:autoSpaceDE w:val="0"/>
        <w:autoSpaceDN w:val="0"/>
        <w:adjustRightInd w:val="0"/>
        <w:rPr>
          <w:rFonts w:cstheme="minorHAnsi"/>
          <w:color w:val="000000" w:themeColor="text1"/>
        </w:rPr>
      </w:pPr>
    </w:p>
    <w:p w14:paraId="32D135AD" w14:textId="54B512E5" w:rsidR="009010F0" w:rsidRPr="00A749DF" w:rsidRDefault="00A749DF" w:rsidP="00FA1CD9">
      <w:pPr>
        <w:autoSpaceDE w:val="0"/>
        <w:autoSpaceDN w:val="0"/>
        <w:adjustRightInd w:val="0"/>
        <w:rPr>
          <w:color w:val="000000" w:themeColor="text1"/>
        </w:rPr>
      </w:pPr>
      <w:r>
        <w:t>Plus</w:t>
      </w:r>
      <w:r w:rsidR="009010F0">
        <w:t xml:space="preserve"> our regular </w:t>
      </w:r>
      <w:r w:rsidR="009010F0" w:rsidRPr="00713EAB">
        <w:t>round-up of global news and a celebration of people and firms across our network</w:t>
      </w:r>
      <w:r w:rsidR="009010F0">
        <w:t>,</w:t>
      </w:r>
      <w:r w:rsidR="009010F0" w:rsidRPr="00713EAB">
        <w:rPr>
          <w:color w:val="000000" w:themeColor="text1"/>
        </w:rPr>
        <w:t xml:space="preserve"> </w:t>
      </w:r>
      <w:r w:rsidR="009010F0">
        <w:rPr>
          <w:color w:val="000000" w:themeColor="text1"/>
        </w:rPr>
        <w:t xml:space="preserve">as well as </w:t>
      </w:r>
      <w:r w:rsidR="009010F0" w:rsidRPr="00713EAB">
        <w:rPr>
          <w:color w:val="000000" w:themeColor="text1"/>
        </w:rPr>
        <w:t xml:space="preserve">information on the UHY network itself including </w:t>
      </w:r>
      <w:r w:rsidR="009010F0">
        <w:rPr>
          <w:color w:val="000000" w:themeColor="text1"/>
        </w:rPr>
        <w:t xml:space="preserve">a </w:t>
      </w:r>
      <w:r w:rsidR="009010F0" w:rsidRPr="00713EAB">
        <w:rPr>
          <w:color w:val="000000" w:themeColor="text1"/>
        </w:rPr>
        <w:t xml:space="preserve">service </w:t>
      </w:r>
      <w:r w:rsidR="009010F0">
        <w:rPr>
          <w:color w:val="000000" w:themeColor="text1"/>
        </w:rPr>
        <w:t xml:space="preserve">summary </w:t>
      </w:r>
      <w:r w:rsidR="009010F0" w:rsidRPr="00713EAB">
        <w:rPr>
          <w:color w:val="000000" w:themeColor="text1"/>
        </w:rPr>
        <w:t xml:space="preserve">and </w:t>
      </w:r>
      <w:r w:rsidR="009010F0">
        <w:rPr>
          <w:color w:val="000000" w:themeColor="text1"/>
        </w:rPr>
        <w:t>members’ directory</w:t>
      </w:r>
      <w:r w:rsidR="009010F0" w:rsidRPr="00713EAB">
        <w:rPr>
          <w:color w:val="000000" w:themeColor="text1"/>
        </w:rPr>
        <w:t>. The print version is downloadable as a PDF from the online menu bar.</w:t>
      </w:r>
    </w:p>
    <w:p w14:paraId="205F9AE4" w14:textId="77777777" w:rsidR="00230A96" w:rsidRDefault="00230A96" w:rsidP="000260DF"/>
    <w:p w14:paraId="260F9187" w14:textId="34DA74F7" w:rsidR="00C30A7F" w:rsidRDefault="00270624" w:rsidP="00EE04DC">
      <w:pPr>
        <w:rPr>
          <w:color w:val="000000" w:themeColor="text1"/>
        </w:rPr>
      </w:pPr>
      <w:hyperlink r:id="rId39" w:history="1">
        <w:r w:rsidRPr="00C30A7F">
          <w:rPr>
            <w:rStyle w:val="Hyperlink"/>
          </w:rPr>
          <w:t>Read it now</w:t>
        </w:r>
      </w:hyperlink>
    </w:p>
    <w:p w14:paraId="5EFF7BB6" w14:textId="77777777" w:rsidR="00217AB4" w:rsidRDefault="00217AB4" w:rsidP="00EE04DC">
      <w:pPr>
        <w:rPr>
          <w:color w:val="000000" w:themeColor="text1"/>
        </w:rPr>
      </w:pPr>
    </w:p>
    <w:p w14:paraId="5A4E320D" w14:textId="77777777" w:rsidR="00217AB4" w:rsidRPr="00BC4C6F" w:rsidRDefault="00217AB4" w:rsidP="00217AB4">
      <w:pPr>
        <w:jc w:val="center"/>
        <w:rPr>
          <w:color w:val="000000" w:themeColor="text1"/>
        </w:rPr>
      </w:pPr>
      <w:r w:rsidRPr="008A2830">
        <w:rPr>
          <w:color w:val="000000" w:themeColor="text1"/>
        </w:rPr>
        <w:t>----------------------------------------</w:t>
      </w:r>
    </w:p>
    <w:p w14:paraId="66FEDC16" w14:textId="77777777" w:rsidR="00217AB4" w:rsidRPr="00EE04DC" w:rsidRDefault="00217AB4" w:rsidP="00217AB4">
      <w:pPr>
        <w:jc w:val="center"/>
      </w:pPr>
    </w:p>
    <w:sectPr w:rsidR="00217AB4" w:rsidRPr="00EE04DC" w:rsidSect="00494E23">
      <w:headerReference w:type="default" r:id="rId40"/>
      <w:footerReference w:type="default" r:id="rId41"/>
      <w:headerReference w:type="first" r:id="rId42"/>
      <w:pgSz w:w="11906" w:h="16838" w:code="9"/>
      <w:pgMar w:top="1440" w:right="1797"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6822" w14:textId="77777777" w:rsidR="00CA153A" w:rsidRDefault="00CA153A">
      <w:r>
        <w:separator/>
      </w:r>
    </w:p>
  </w:endnote>
  <w:endnote w:type="continuationSeparator" w:id="0">
    <w:p w14:paraId="0E9E485A" w14:textId="77777777" w:rsidR="00CA153A" w:rsidRDefault="00CA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87F4" w14:textId="1E25B702" w:rsidR="00762D48" w:rsidRDefault="00AF51A8">
    <w:pPr>
      <w:pStyle w:val="Footer"/>
    </w:pPr>
    <w:r>
      <w:rPr>
        <w:noProof/>
      </w:rPr>
      <w:drawing>
        <wp:anchor distT="0" distB="0" distL="114300" distR="114300" simplePos="0" relativeHeight="251659264" behindDoc="0" locked="0" layoutInCell="1" allowOverlap="1" wp14:anchorId="27EA8445" wp14:editId="4E682244">
          <wp:simplePos x="0" y="0"/>
          <wp:positionH relativeFrom="margin">
            <wp:posOffset>-1979295</wp:posOffset>
          </wp:positionH>
          <wp:positionV relativeFrom="margin">
            <wp:posOffset>8914130</wp:posOffset>
          </wp:positionV>
          <wp:extent cx="2735580" cy="768350"/>
          <wp:effectExtent l="0" t="0" r="0" b="6350"/>
          <wp:wrapSquare wrapText="bothSides"/>
          <wp:docPr id="1568336306" name="Picture 5" descr="A green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36306" name="Picture 5" descr="A green lines on a black background&#10;&#10;Description automatically generated"/>
                  <pic:cNvPicPr/>
                </pic:nvPicPr>
                <pic:blipFill rotWithShape="1">
                  <a:blip r:embed="rId1"/>
                  <a:srcRect l="-44310" t="40903" r="-26923" b="11804"/>
                  <a:stretch/>
                </pic:blipFill>
                <pic:spPr bwMode="auto">
                  <a:xfrm>
                    <a:off x="0" y="0"/>
                    <a:ext cx="273558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AFF9F" w14:textId="77777777" w:rsidR="00CA153A" w:rsidRDefault="00CA153A">
      <w:r>
        <w:separator/>
      </w:r>
    </w:p>
  </w:footnote>
  <w:footnote w:type="continuationSeparator" w:id="0">
    <w:p w14:paraId="37BA6185" w14:textId="77777777" w:rsidR="00CA153A" w:rsidRDefault="00CA1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52F4" w14:textId="423C1C6E" w:rsidR="001E12C5" w:rsidRPr="00F70FD5" w:rsidRDefault="001E12C5" w:rsidP="001E12C5">
    <w:pPr>
      <w:pStyle w:val="Header"/>
      <w:pBdr>
        <w:bottom w:val="single" w:sz="12" w:space="1" w:color="auto"/>
      </w:pBdr>
      <w:tabs>
        <w:tab w:val="clear" w:pos="4153"/>
      </w:tabs>
      <w:jc w:val="both"/>
      <w:rPr>
        <w:b/>
        <w:bCs/>
        <w:color w:val="000000" w:themeColor="text1"/>
        <w:sz w:val="18"/>
        <w:szCs w:val="18"/>
      </w:rPr>
    </w:pPr>
    <w:r w:rsidRPr="003D6432">
      <w:rPr>
        <w:rFonts w:cstheme="minorHAnsi"/>
        <w:b/>
        <w:bCs/>
        <w:sz w:val="18"/>
        <w:szCs w:val="18"/>
      </w:rPr>
      <w:t xml:space="preserve">UHY Member Firm social media pack – </w:t>
    </w:r>
    <w:r>
      <w:rPr>
        <w:rFonts w:cstheme="minorHAnsi"/>
        <w:b/>
        <w:bCs/>
        <w:sz w:val="18"/>
        <w:szCs w:val="18"/>
      </w:rPr>
      <w:t xml:space="preserve">launch of UHY Global issue </w:t>
    </w:r>
    <w:r w:rsidR="00C6561A">
      <w:rPr>
        <w:rFonts w:cstheme="minorHAnsi"/>
        <w:b/>
        <w:bCs/>
        <w:sz w:val="18"/>
        <w:szCs w:val="18"/>
      </w:rPr>
      <w:t>2</w:t>
    </w:r>
    <w:r w:rsidR="008222DE">
      <w:rPr>
        <w:rFonts w:cstheme="minorHAnsi"/>
        <w:b/>
        <w:bCs/>
        <w:sz w:val="18"/>
        <w:szCs w:val="18"/>
      </w:rPr>
      <w:t>1</w:t>
    </w:r>
  </w:p>
  <w:p w14:paraId="51CDE781" w14:textId="3BE38210" w:rsidR="00B74669" w:rsidRPr="00F70FD5" w:rsidRDefault="00B74669" w:rsidP="003D6432">
    <w:pPr>
      <w:pStyle w:val="Header"/>
      <w:pBdr>
        <w:bottom w:val="single" w:sz="12" w:space="1" w:color="auto"/>
      </w:pBdr>
      <w:tabs>
        <w:tab w:val="clear" w:pos="4153"/>
      </w:tabs>
      <w:jc w:val="both"/>
      <w:rPr>
        <w:b/>
        <w:bCs/>
        <w:color w:val="000000" w:themeColor="text1"/>
        <w:sz w:val="18"/>
        <w:szCs w:val="18"/>
      </w:rPr>
    </w:pPr>
  </w:p>
  <w:p w14:paraId="6F80EE1E" w14:textId="5F837936" w:rsidR="002B35D8" w:rsidRPr="00001C45" w:rsidRDefault="002B35D8" w:rsidP="003D6432">
    <w:pPr>
      <w:pStyle w:val="Header"/>
      <w:pBdr>
        <w:bottom w:val="single" w:sz="12" w:space="1" w:color="auto"/>
      </w:pBdr>
      <w:tabs>
        <w:tab w:val="clear" w:pos="4153"/>
      </w:tabs>
      <w:jc w:val="both"/>
      <w:rPr>
        <w:rStyle w:val="PageNumber"/>
        <w:rFonts w:cstheme="minorHAnsi"/>
        <w:b/>
        <w:bCs/>
        <w:sz w:val="18"/>
        <w:szCs w:val="18"/>
      </w:rPr>
    </w:pPr>
    <w:r w:rsidRPr="003D6432">
      <w:rPr>
        <w:rFonts w:cstheme="minorHAnsi"/>
        <w:b/>
        <w:bCs/>
        <w:sz w:val="18"/>
        <w:szCs w:val="18"/>
      </w:rPr>
      <w:tab/>
    </w:r>
    <w:r w:rsidRPr="00001C45">
      <w:rPr>
        <w:rFonts w:cstheme="minorHAnsi"/>
        <w:b/>
        <w:bCs/>
        <w:sz w:val="18"/>
        <w:szCs w:val="18"/>
      </w:rPr>
      <w:t xml:space="preserve">Page </w:t>
    </w:r>
    <w:r w:rsidR="00F50367" w:rsidRPr="00001C45">
      <w:rPr>
        <w:rStyle w:val="PageNumber"/>
        <w:rFonts w:cstheme="minorHAnsi"/>
        <w:b/>
        <w:bCs/>
        <w:sz w:val="18"/>
        <w:szCs w:val="18"/>
      </w:rPr>
      <w:fldChar w:fldCharType="begin"/>
    </w:r>
    <w:r w:rsidRPr="00001C45">
      <w:rPr>
        <w:rStyle w:val="PageNumber"/>
        <w:rFonts w:cstheme="minorHAnsi"/>
        <w:b/>
        <w:bCs/>
        <w:sz w:val="18"/>
        <w:szCs w:val="18"/>
      </w:rPr>
      <w:instrText xml:space="preserve"> PAGE </w:instrText>
    </w:r>
    <w:r w:rsidR="00F50367" w:rsidRPr="00001C45">
      <w:rPr>
        <w:rStyle w:val="PageNumber"/>
        <w:rFonts w:cstheme="minorHAnsi"/>
        <w:b/>
        <w:bCs/>
        <w:sz w:val="18"/>
        <w:szCs w:val="18"/>
      </w:rPr>
      <w:fldChar w:fldCharType="separate"/>
    </w:r>
    <w:r w:rsidR="00727F50">
      <w:rPr>
        <w:rStyle w:val="PageNumber"/>
        <w:rFonts w:cstheme="minorHAnsi"/>
        <w:b/>
        <w:bCs/>
        <w:noProof/>
        <w:sz w:val="18"/>
        <w:szCs w:val="18"/>
      </w:rPr>
      <w:t>2</w:t>
    </w:r>
    <w:r w:rsidR="00F50367" w:rsidRPr="00001C45">
      <w:rPr>
        <w:rStyle w:val="PageNumber"/>
        <w:rFonts w:cstheme="minorHAnsi"/>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F818" w14:textId="3B023FD3" w:rsidR="006C485D" w:rsidRPr="00F70FD5" w:rsidRDefault="006C485D" w:rsidP="006C485D">
    <w:pPr>
      <w:pStyle w:val="Header"/>
      <w:pBdr>
        <w:bottom w:val="single" w:sz="12" w:space="1" w:color="auto"/>
      </w:pBdr>
      <w:tabs>
        <w:tab w:val="clear" w:pos="4153"/>
      </w:tabs>
      <w:jc w:val="both"/>
      <w:rPr>
        <w:b/>
        <w:bCs/>
        <w:color w:val="000000" w:themeColor="text1"/>
        <w:sz w:val="18"/>
        <w:szCs w:val="18"/>
      </w:rPr>
    </w:pPr>
    <w:r w:rsidRPr="003D6432">
      <w:rPr>
        <w:rFonts w:cstheme="minorHAnsi"/>
        <w:b/>
        <w:bCs/>
        <w:sz w:val="18"/>
        <w:szCs w:val="18"/>
      </w:rPr>
      <w:t xml:space="preserve">UHY Member Firm social media pack – </w:t>
    </w:r>
    <w:r w:rsidR="00F710B9">
      <w:rPr>
        <w:rFonts w:cstheme="minorHAnsi"/>
        <w:b/>
        <w:bCs/>
        <w:sz w:val="18"/>
        <w:szCs w:val="18"/>
      </w:rPr>
      <w:t xml:space="preserve">launch of UHY Global issue </w:t>
    </w:r>
    <w:r w:rsidR="008222DE">
      <w:rPr>
        <w:rFonts w:cstheme="minorHAnsi"/>
        <w:b/>
        <w:bCs/>
        <w:sz w:val="18"/>
        <w:szCs w:val="18"/>
      </w:rPr>
      <w:t>21</w:t>
    </w:r>
  </w:p>
  <w:p w14:paraId="1AFE652C" w14:textId="77777777" w:rsidR="006C485D" w:rsidRPr="00001C45" w:rsidRDefault="006C485D" w:rsidP="006C485D">
    <w:pPr>
      <w:pStyle w:val="Header"/>
      <w:pBdr>
        <w:bottom w:val="single" w:sz="12" w:space="1" w:color="auto"/>
      </w:pBdr>
      <w:tabs>
        <w:tab w:val="clear" w:pos="4153"/>
      </w:tabs>
      <w:jc w:val="both"/>
      <w:rPr>
        <w:rStyle w:val="PageNumber"/>
        <w:rFonts w:cstheme="minorHAnsi"/>
        <w:b/>
        <w:bCs/>
        <w:sz w:val="18"/>
        <w:szCs w:val="18"/>
      </w:rPr>
    </w:pPr>
    <w:r w:rsidRPr="003D6432">
      <w:rPr>
        <w:rFonts w:cstheme="minorHAnsi"/>
        <w:b/>
        <w:bCs/>
        <w:sz w:val="18"/>
        <w:szCs w:val="18"/>
      </w:rPr>
      <w:tab/>
    </w:r>
    <w:r w:rsidRPr="00001C45">
      <w:rPr>
        <w:rFonts w:cstheme="minorHAnsi"/>
        <w:b/>
        <w:bCs/>
        <w:sz w:val="18"/>
        <w:szCs w:val="18"/>
      </w:rPr>
      <w:t xml:space="preserve">Page </w:t>
    </w:r>
    <w:r w:rsidRPr="00001C45">
      <w:rPr>
        <w:rStyle w:val="PageNumber"/>
        <w:rFonts w:cstheme="minorHAnsi"/>
        <w:b/>
        <w:bCs/>
        <w:sz w:val="18"/>
        <w:szCs w:val="18"/>
      </w:rPr>
      <w:fldChar w:fldCharType="begin"/>
    </w:r>
    <w:r w:rsidRPr="00001C45">
      <w:rPr>
        <w:rStyle w:val="PageNumber"/>
        <w:rFonts w:cstheme="minorHAnsi"/>
        <w:b/>
        <w:bCs/>
        <w:sz w:val="18"/>
        <w:szCs w:val="18"/>
      </w:rPr>
      <w:instrText xml:space="preserve"> PAGE </w:instrText>
    </w:r>
    <w:r w:rsidRPr="00001C45">
      <w:rPr>
        <w:rStyle w:val="PageNumber"/>
        <w:rFonts w:cstheme="minorHAnsi"/>
        <w:b/>
        <w:bCs/>
        <w:sz w:val="18"/>
        <w:szCs w:val="18"/>
      </w:rPr>
      <w:fldChar w:fldCharType="separate"/>
    </w:r>
    <w:r>
      <w:rPr>
        <w:rStyle w:val="PageNumber"/>
        <w:rFonts w:cstheme="minorHAnsi"/>
        <w:b/>
        <w:bCs/>
        <w:sz w:val="18"/>
        <w:szCs w:val="18"/>
      </w:rPr>
      <w:t>2</w:t>
    </w:r>
    <w:r w:rsidRPr="00001C45">
      <w:rPr>
        <w:rStyle w:val="PageNumber"/>
        <w:rFonts w:cstheme="minorHAnsi"/>
        <w:b/>
        <w:bCs/>
        <w:sz w:val="18"/>
        <w:szCs w:val="18"/>
      </w:rPr>
      <w:fldChar w:fldCharType="end"/>
    </w:r>
  </w:p>
  <w:p w14:paraId="766DB26A" w14:textId="2C7C0228" w:rsidR="006C485D" w:rsidRDefault="006C485D" w:rsidP="006C485D">
    <w:pPr>
      <w:pStyle w:val="Header"/>
      <w:tabs>
        <w:tab w:val="clear" w:pos="4153"/>
        <w:tab w:val="clear" w:pos="8306"/>
        <w:tab w:val="left" w:pos="215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212"/>
    <w:multiLevelType w:val="multilevel"/>
    <w:tmpl w:val="219E1310"/>
    <w:styleLink w:val="Letteredlist"/>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701" w:hanging="85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8D87322"/>
    <w:multiLevelType w:val="multilevel"/>
    <w:tmpl w:val="3F3C6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DC3E6D"/>
    <w:multiLevelType w:val="multilevel"/>
    <w:tmpl w:val="27DEB6D2"/>
    <w:lvl w:ilvl="0">
      <w:start w:val="1"/>
      <w:numFmt w:val="decimal"/>
      <w:pStyle w:val="Heading1"/>
      <w:lvlText w:val="%1."/>
      <w:lvlJc w:val="left"/>
      <w:pPr>
        <w:tabs>
          <w:tab w:val="num" w:pos="425"/>
        </w:tabs>
        <w:ind w:left="425" w:hanging="425"/>
      </w:pPr>
      <w:rPr>
        <w:rFonts w:hint="default"/>
      </w:rPr>
    </w:lvl>
    <w:lvl w:ilvl="1">
      <w:start w:val="1"/>
      <w:numFmt w:val="decimal"/>
      <w:pStyle w:val="Numberedparaslevel1"/>
      <w:isLgl/>
      <w:lvlText w:val="%1.%2"/>
      <w:lvlJc w:val="left"/>
      <w:pPr>
        <w:ind w:left="851" w:hanging="426"/>
      </w:pPr>
      <w:rPr>
        <w:rFonts w:hint="default"/>
      </w:rPr>
    </w:lvl>
    <w:lvl w:ilvl="2">
      <w:start w:val="1"/>
      <w:numFmt w:val="decimal"/>
      <w:pStyle w:val="Numberedparaslevel2"/>
      <w:isLgl/>
      <w:lvlText w:val="%1.%2.%3"/>
      <w:lvlJc w:val="left"/>
      <w:pPr>
        <w:tabs>
          <w:tab w:val="num" w:pos="851"/>
        </w:tabs>
        <w:ind w:left="1418" w:hanging="56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5A03E00"/>
    <w:multiLevelType w:val="multilevel"/>
    <w:tmpl w:val="11CAB4B2"/>
    <w:lvl w:ilvl="0">
      <w:start w:val="1"/>
      <w:numFmt w:val="lowerLetter"/>
      <w:pStyle w:val="Letteredparaslevel1"/>
      <w:lvlText w:val="%1."/>
      <w:lvlJc w:val="left"/>
      <w:pPr>
        <w:tabs>
          <w:tab w:val="num" w:pos="851"/>
        </w:tabs>
        <w:ind w:left="851" w:hanging="426"/>
      </w:pPr>
      <w:rPr>
        <w:rFonts w:hint="default"/>
      </w:rPr>
    </w:lvl>
    <w:lvl w:ilvl="1">
      <w:start w:val="1"/>
      <w:numFmt w:val="lowerRoman"/>
      <w:pStyle w:val="Letteredparaslevel2"/>
      <w:lvlText w:val="%2."/>
      <w:lvlJc w:val="left"/>
      <w:pPr>
        <w:ind w:left="1276" w:hanging="42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3192697E"/>
    <w:multiLevelType w:val="hybridMultilevel"/>
    <w:tmpl w:val="9C5C1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84943"/>
    <w:multiLevelType w:val="hybridMultilevel"/>
    <w:tmpl w:val="8EBE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EF0980"/>
    <w:multiLevelType w:val="multilevel"/>
    <w:tmpl w:val="5B948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E3306F"/>
    <w:multiLevelType w:val="hybridMultilevel"/>
    <w:tmpl w:val="B6626BF8"/>
    <w:lvl w:ilvl="0" w:tplc="B73E7950">
      <w:start w:val="1"/>
      <w:numFmt w:val="bullet"/>
      <w:pStyle w:val="Bulletlevel2"/>
      <w:lvlText w:val=""/>
      <w:lvlJc w:val="left"/>
      <w:pPr>
        <w:ind w:left="454" w:hanging="227"/>
      </w:pPr>
      <w:rPr>
        <w:rFonts w:ascii="Symbol" w:hAnsi="Symbol" w:hint="default"/>
        <w:color w:val="000000" w:themeColor="text1"/>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 w15:restartNumberingAfterBreak="0">
    <w:nsid w:val="41714727"/>
    <w:multiLevelType w:val="hybridMultilevel"/>
    <w:tmpl w:val="C226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0033C"/>
    <w:multiLevelType w:val="multilevel"/>
    <w:tmpl w:val="8C089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1B7FB7"/>
    <w:multiLevelType w:val="multilevel"/>
    <w:tmpl w:val="D4624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ED5DFB"/>
    <w:multiLevelType w:val="multilevel"/>
    <w:tmpl w:val="27DEB6D2"/>
    <w:styleLink w:val="Numberedlist"/>
    <w:lvl w:ilvl="0">
      <w:start w:val="1"/>
      <w:numFmt w:val="decimal"/>
      <w:lvlText w:val="%1."/>
      <w:lvlJc w:val="left"/>
      <w:pPr>
        <w:tabs>
          <w:tab w:val="num" w:pos="425"/>
        </w:tabs>
        <w:ind w:left="425" w:hanging="425"/>
      </w:pPr>
      <w:rPr>
        <w:rFonts w:hint="default"/>
      </w:rPr>
    </w:lvl>
    <w:lvl w:ilvl="1">
      <w:start w:val="1"/>
      <w:numFmt w:val="decimal"/>
      <w:isLgl/>
      <w:lvlText w:val="%1.%2"/>
      <w:lvlJc w:val="left"/>
      <w:pPr>
        <w:ind w:left="851" w:hanging="426"/>
      </w:pPr>
      <w:rPr>
        <w:rFonts w:hint="default"/>
      </w:rPr>
    </w:lvl>
    <w:lvl w:ilvl="2">
      <w:start w:val="1"/>
      <w:numFmt w:val="decimal"/>
      <w:isLgl/>
      <w:lvlText w:val="%1.%2.%3"/>
      <w:lvlJc w:val="left"/>
      <w:pPr>
        <w:tabs>
          <w:tab w:val="num" w:pos="851"/>
        </w:tabs>
        <w:ind w:left="1418" w:hanging="56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9A730F7"/>
    <w:multiLevelType w:val="multilevel"/>
    <w:tmpl w:val="83A4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663259"/>
    <w:multiLevelType w:val="multilevel"/>
    <w:tmpl w:val="6978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F0147"/>
    <w:multiLevelType w:val="hybridMultilevel"/>
    <w:tmpl w:val="81865594"/>
    <w:lvl w:ilvl="0" w:tplc="7C9610B8">
      <w:start w:val="1"/>
      <w:numFmt w:val="bullet"/>
      <w:pStyle w:val="Bulletlevel1"/>
      <w:lvlText w:val=""/>
      <w:lvlJc w:val="left"/>
      <w:pPr>
        <w:ind w:left="227" w:hanging="227"/>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083021"/>
    <w:multiLevelType w:val="multilevel"/>
    <w:tmpl w:val="49FA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006D35"/>
    <w:multiLevelType w:val="multilevel"/>
    <w:tmpl w:val="CE067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B76A99"/>
    <w:multiLevelType w:val="hybridMultilevel"/>
    <w:tmpl w:val="6714E17A"/>
    <w:lvl w:ilvl="0" w:tplc="DDC6B2EE">
      <w:start w:val="1"/>
      <w:numFmt w:val="bullet"/>
      <w:pStyle w:val="Bulletlevel3"/>
      <w:lvlText w:val=""/>
      <w:lvlJc w:val="left"/>
      <w:pPr>
        <w:ind w:left="680" w:hanging="226"/>
      </w:pPr>
      <w:rPr>
        <w:rFonts w:ascii="Wingdings" w:hAnsi="Wingdings" w:hint="default"/>
        <w:color w:val="auto"/>
        <w:u w:color="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788848">
    <w:abstractNumId w:val="2"/>
  </w:num>
  <w:num w:numId="2" w16cid:durableId="1792046230">
    <w:abstractNumId w:val="3"/>
  </w:num>
  <w:num w:numId="3" w16cid:durableId="1015619544">
    <w:abstractNumId w:val="14"/>
  </w:num>
  <w:num w:numId="4" w16cid:durableId="1366057500">
    <w:abstractNumId w:val="7"/>
  </w:num>
  <w:num w:numId="5" w16cid:durableId="1080328082">
    <w:abstractNumId w:val="17"/>
  </w:num>
  <w:num w:numId="6" w16cid:durableId="1797092797">
    <w:abstractNumId w:val="11"/>
  </w:num>
  <w:num w:numId="7" w16cid:durableId="376659584">
    <w:abstractNumId w:val="0"/>
  </w:num>
  <w:num w:numId="8" w16cid:durableId="1547913575">
    <w:abstractNumId w:val="10"/>
  </w:num>
  <w:num w:numId="9" w16cid:durableId="56367723">
    <w:abstractNumId w:val="16"/>
  </w:num>
  <w:num w:numId="10" w16cid:durableId="1408728131">
    <w:abstractNumId w:val="13"/>
  </w:num>
  <w:num w:numId="11" w16cid:durableId="965306700">
    <w:abstractNumId w:val="9"/>
  </w:num>
  <w:num w:numId="12" w16cid:durableId="804355260">
    <w:abstractNumId w:val="12"/>
  </w:num>
  <w:num w:numId="13" w16cid:durableId="1574656054">
    <w:abstractNumId w:val="6"/>
  </w:num>
  <w:num w:numId="14" w16cid:durableId="101731810">
    <w:abstractNumId w:val="1"/>
  </w:num>
  <w:num w:numId="15" w16cid:durableId="1518229564">
    <w:abstractNumId w:val="5"/>
  </w:num>
  <w:num w:numId="16" w16cid:durableId="1095444828">
    <w:abstractNumId w:val="8"/>
  </w:num>
  <w:num w:numId="17" w16cid:durableId="1562131103">
    <w:abstractNumId w:val="4"/>
  </w:num>
  <w:num w:numId="18" w16cid:durableId="22534200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2E4"/>
    <w:rsid w:val="00001C45"/>
    <w:rsid w:val="0000351B"/>
    <w:rsid w:val="00003F20"/>
    <w:rsid w:val="00006585"/>
    <w:rsid w:val="00015935"/>
    <w:rsid w:val="0001622D"/>
    <w:rsid w:val="000172E2"/>
    <w:rsid w:val="0002026F"/>
    <w:rsid w:val="00023814"/>
    <w:rsid w:val="00024FD4"/>
    <w:rsid w:val="000260DF"/>
    <w:rsid w:val="000265EC"/>
    <w:rsid w:val="00031AA6"/>
    <w:rsid w:val="00035894"/>
    <w:rsid w:val="000407DC"/>
    <w:rsid w:val="00040CC0"/>
    <w:rsid w:val="00040FC9"/>
    <w:rsid w:val="0004266F"/>
    <w:rsid w:val="000461BC"/>
    <w:rsid w:val="000501D1"/>
    <w:rsid w:val="0005184D"/>
    <w:rsid w:val="00055CDD"/>
    <w:rsid w:val="00061E31"/>
    <w:rsid w:val="00062914"/>
    <w:rsid w:val="00064529"/>
    <w:rsid w:val="000649E5"/>
    <w:rsid w:val="0007552A"/>
    <w:rsid w:val="000813A0"/>
    <w:rsid w:val="000818F1"/>
    <w:rsid w:val="00082293"/>
    <w:rsid w:val="000827E4"/>
    <w:rsid w:val="00087893"/>
    <w:rsid w:val="000946E5"/>
    <w:rsid w:val="00095D72"/>
    <w:rsid w:val="00096CE1"/>
    <w:rsid w:val="00097CE6"/>
    <w:rsid w:val="000A37FA"/>
    <w:rsid w:val="000B346C"/>
    <w:rsid w:val="000C1A8D"/>
    <w:rsid w:val="000C1AF4"/>
    <w:rsid w:val="000C35AE"/>
    <w:rsid w:val="000C7A37"/>
    <w:rsid w:val="000D32E4"/>
    <w:rsid w:val="000D6AE4"/>
    <w:rsid w:val="000E1842"/>
    <w:rsid w:val="000E4E57"/>
    <w:rsid w:val="000F2FCC"/>
    <w:rsid w:val="000F4AAD"/>
    <w:rsid w:val="000F5237"/>
    <w:rsid w:val="00100D0F"/>
    <w:rsid w:val="0010315C"/>
    <w:rsid w:val="00112AD5"/>
    <w:rsid w:val="00113486"/>
    <w:rsid w:val="00115F3D"/>
    <w:rsid w:val="00122E9D"/>
    <w:rsid w:val="001244D5"/>
    <w:rsid w:val="00125DC7"/>
    <w:rsid w:val="00135456"/>
    <w:rsid w:val="00135EC5"/>
    <w:rsid w:val="00135F37"/>
    <w:rsid w:val="0014231D"/>
    <w:rsid w:val="00143752"/>
    <w:rsid w:val="00145157"/>
    <w:rsid w:val="0015498E"/>
    <w:rsid w:val="001558CF"/>
    <w:rsid w:val="00162A13"/>
    <w:rsid w:val="00163021"/>
    <w:rsid w:val="001659AF"/>
    <w:rsid w:val="00166ECC"/>
    <w:rsid w:val="001759F6"/>
    <w:rsid w:val="001846F5"/>
    <w:rsid w:val="00196DA3"/>
    <w:rsid w:val="001A4EAD"/>
    <w:rsid w:val="001A6068"/>
    <w:rsid w:val="001A7707"/>
    <w:rsid w:val="001A77B7"/>
    <w:rsid w:val="001B3F30"/>
    <w:rsid w:val="001B4663"/>
    <w:rsid w:val="001C11A1"/>
    <w:rsid w:val="001C40B3"/>
    <w:rsid w:val="001C677C"/>
    <w:rsid w:val="001C705A"/>
    <w:rsid w:val="001C7897"/>
    <w:rsid w:val="001D1357"/>
    <w:rsid w:val="001D14DA"/>
    <w:rsid w:val="001D1F67"/>
    <w:rsid w:val="001D29F2"/>
    <w:rsid w:val="001D5A62"/>
    <w:rsid w:val="001D5EAF"/>
    <w:rsid w:val="001E12C5"/>
    <w:rsid w:val="001F6D90"/>
    <w:rsid w:val="001F7170"/>
    <w:rsid w:val="002041CC"/>
    <w:rsid w:val="002070FF"/>
    <w:rsid w:val="00210511"/>
    <w:rsid w:val="002127B4"/>
    <w:rsid w:val="002173C1"/>
    <w:rsid w:val="00217AB4"/>
    <w:rsid w:val="00230A96"/>
    <w:rsid w:val="00231151"/>
    <w:rsid w:val="00232058"/>
    <w:rsid w:val="0023358E"/>
    <w:rsid w:val="002376D7"/>
    <w:rsid w:val="0024230C"/>
    <w:rsid w:val="00242C3F"/>
    <w:rsid w:val="0024603C"/>
    <w:rsid w:val="00251118"/>
    <w:rsid w:val="00255BAB"/>
    <w:rsid w:val="002652C3"/>
    <w:rsid w:val="00270624"/>
    <w:rsid w:val="00274847"/>
    <w:rsid w:val="002811D2"/>
    <w:rsid w:val="0028504D"/>
    <w:rsid w:val="00285081"/>
    <w:rsid w:val="00287F2B"/>
    <w:rsid w:val="00290D85"/>
    <w:rsid w:val="00295AA4"/>
    <w:rsid w:val="00295DFF"/>
    <w:rsid w:val="00296376"/>
    <w:rsid w:val="002A046B"/>
    <w:rsid w:val="002A0995"/>
    <w:rsid w:val="002A327B"/>
    <w:rsid w:val="002A6DA8"/>
    <w:rsid w:val="002A7F8D"/>
    <w:rsid w:val="002B35D8"/>
    <w:rsid w:val="002B3B00"/>
    <w:rsid w:val="002B671A"/>
    <w:rsid w:val="002B709A"/>
    <w:rsid w:val="002C4784"/>
    <w:rsid w:val="002C48E2"/>
    <w:rsid w:val="002C6D53"/>
    <w:rsid w:val="002C7318"/>
    <w:rsid w:val="002D1B42"/>
    <w:rsid w:val="002D3136"/>
    <w:rsid w:val="002D37AB"/>
    <w:rsid w:val="002D3946"/>
    <w:rsid w:val="002D4AB1"/>
    <w:rsid w:val="002D7A40"/>
    <w:rsid w:val="002E0816"/>
    <w:rsid w:val="002F0729"/>
    <w:rsid w:val="002F1AD3"/>
    <w:rsid w:val="002F2938"/>
    <w:rsid w:val="002F6D21"/>
    <w:rsid w:val="002F77EA"/>
    <w:rsid w:val="002F7F48"/>
    <w:rsid w:val="003000B7"/>
    <w:rsid w:val="00300159"/>
    <w:rsid w:val="0030303B"/>
    <w:rsid w:val="0030364C"/>
    <w:rsid w:val="003041FB"/>
    <w:rsid w:val="00305D0A"/>
    <w:rsid w:val="00306D54"/>
    <w:rsid w:val="003124C3"/>
    <w:rsid w:val="00316AFD"/>
    <w:rsid w:val="00316FED"/>
    <w:rsid w:val="003176FB"/>
    <w:rsid w:val="003179C4"/>
    <w:rsid w:val="00317F62"/>
    <w:rsid w:val="00323644"/>
    <w:rsid w:val="00324FAD"/>
    <w:rsid w:val="003255AC"/>
    <w:rsid w:val="00325764"/>
    <w:rsid w:val="00332712"/>
    <w:rsid w:val="00340F62"/>
    <w:rsid w:val="00343E16"/>
    <w:rsid w:val="003458C2"/>
    <w:rsid w:val="00346DC1"/>
    <w:rsid w:val="0034790F"/>
    <w:rsid w:val="00347AB4"/>
    <w:rsid w:val="00350A82"/>
    <w:rsid w:val="003510F9"/>
    <w:rsid w:val="00352521"/>
    <w:rsid w:val="00353AA0"/>
    <w:rsid w:val="00354BD7"/>
    <w:rsid w:val="00361942"/>
    <w:rsid w:val="003619D5"/>
    <w:rsid w:val="00361E40"/>
    <w:rsid w:val="00362A16"/>
    <w:rsid w:val="00366DBC"/>
    <w:rsid w:val="003709FE"/>
    <w:rsid w:val="00380897"/>
    <w:rsid w:val="00381A77"/>
    <w:rsid w:val="003877BE"/>
    <w:rsid w:val="003A1622"/>
    <w:rsid w:val="003A2703"/>
    <w:rsid w:val="003A3C3B"/>
    <w:rsid w:val="003A44DC"/>
    <w:rsid w:val="003C02BA"/>
    <w:rsid w:val="003C2940"/>
    <w:rsid w:val="003C379C"/>
    <w:rsid w:val="003C446A"/>
    <w:rsid w:val="003D011B"/>
    <w:rsid w:val="003D06F9"/>
    <w:rsid w:val="003D16E0"/>
    <w:rsid w:val="003D3F52"/>
    <w:rsid w:val="003D5C3C"/>
    <w:rsid w:val="003D6432"/>
    <w:rsid w:val="003D68E9"/>
    <w:rsid w:val="003E07D3"/>
    <w:rsid w:val="003E1E36"/>
    <w:rsid w:val="003E5760"/>
    <w:rsid w:val="003E59B9"/>
    <w:rsid w:val="003F0BE0"/>
    <w:rsid w:val="003F6996"/>
    <w:rsid w:val="00403602"/>
    <w:rsid w:val="004109DB"/>
    <w:rsid w:val="004205D0"/>
    <w:rsid w:val="004235F3"/>
    <w:rsid w:val="00427FAA"/>
    <w:rsid w:val="00430552"/>
    <w:rsid w:val="00431A37"/>
    <w:rsid w:val="00431F67"/>
    <w:rsid w:val="004418B4"/>
    <w:rsid w:val="004625D1"/>
    <w:rsid w:val="0046308F"/>
    <w:rsid w:val="00471EF4"/>
    <w:rsid w:val="00473AF3"/>
    <w:rsid w:val="00475236"/>
    <w:rsid w:val="0048546C"/>
    <w:rsid w:val="004856AB"/>
    <w:rsid w:val="00494E23"/>
    <w:rsid w:val="00496036"/>
    <w:rsid w:val="004A6DA5"/>
    <w:rsid w:val="004B20D8"/>
    <w:rsid w:val="004B5AE9"/>
    <w:rsid w:val="004B67B4"/>
    <w:rsid w:val="004B7487"/>
    <w:rsid w:val="004C0247"/>
    <w:rsid w:val="004C05EC"/>
    <w:rsid w:val="004C070B"/>
    <w:rsid w:val="004C142A"/>
    <w:rsid w:val="004C1CA8"/>
    <w:rsid w:val="004C33F9"/>
    <w:rsid w:val="004C3455"/>
    <w:rsid w:val="004C6138"/>
    <w:rsid w:val="004D1736"/>
    <w:rsid w:val="004D2BCE"/>
    <w:rsid w:val="004D3F83"/>
    <w:rsid w:val="004D6A4F"/>
    <w:rsid w:val="004E4613"/>
    <w:rsid w:val="004E56B5"/>
    <w:rsid w:val="004E7114"/>
    <w:rsid w:val="004E7B77"/>
    <w:rsid w:val="004F303B"/>
    <w:rsid w:val="00505103"/>
    <w:rsid w:val="005138B3"/>
    <w:rsid w:val="0051637F"/>
    <w:rsid w:val="00521486"/>
    <w:rsid w:val="00522CFA"/>
    <w:rsid w:val="0052338D"/>
    <w:rsid w:val="005256DA"/>
    <w:rsid w:val="005302FB"/>
    <w:rsid w:val="0053707E"/>
    <w:rsid w:val="0055046A"/>
    <w:rsid w:val="00556936"/>
    <w:rsid w:val="00560F52"/>
    <w:rsid w:val="005641FA"/>
    <w:rsid w:val="00566749"/>
    <w:rsid w:val="0057222A"/>
    <w:rsid w:val="00573C5C"/>
    <w:rsid w:val="00575839"/>
    <w:rsid w:val="00580006"/>
    <w:rsid w:val="005813E1"/>
    <w:rsid w:val="00581A58"/>
    <w:rsid w:val="00584278"/>
    <w:rsid w:val="00591489"/>
    <w:rsid w:val="00591DED"/>
    <w:rsid w:val="00593563"/>
    <w:rsid w:val="005951FB"/>
    <w:rsid w:val="005A1A54"/>
    <w:rsid w:val="005A4D59"/>
    <w:rsid w:val="005A5075"/>
    <w:rsid w:val="005A6D48"/>
    <w:rsid w:val="005A6DC4"/>
    <w:rsid w:val="005C0233"/>
    <w:rsid w:val="005C1A09"/>
    <w:rsid w:val="005C2F7E"/>
    <w:rsid w:val="005C5B10"/>
    <w:rsid w:val="005D28B7"/>
    <w:rsid w:val="005D4005"/>
    <w:rsid w:val="005D5ED5"/>
    <w:rsid w:val="005E0978"/>
    <w:rsid w:val="005E4DA0"/>
    <w:rsid w:val="005E65BE"/>
    <w:rsid w:val="005E7403"/>
    <w:rsid w:val="005E74E3"/>
    <w:rsid w:val="005F0D89"/>
    <w:rsid w:val="005F0EFF"/>
    <w:rsid w:val="005F3909"/>
    <w:rsid w:val="0060108C"/>
    <w:rsid w:val="00605268"/>
    <w:rsid w:val="006121B2"/>
    <w:rsid w:val="0061457E"/>
    <w:rsid w:val="00616CBB"/>
    <w:rsid w:val="006176C3"/>
    <w:rsid w:val="00621B11"/>
    <w:rsid w:val="006237A9"/>
    <w:rsid w:val="00625877"/>
    <w:rsid w:val="00626BA1"/>
    <w:rsid w:val="00627EEE"/>
    <w:rsid w:val="00631991"/>
    <w:rsid w:val="006326F6"/>
    <w:rsid w:val="00635AD6"/>
    <w:rsid w:val="00642158"/>
    <w:rsid w:val="006428CD"/>
    <w:rsid w:val="006443CC"/>
    <w:rsid w:val="006507D7"/>
    <w:rsid w:val="0065685F"/>
    <w:rsid w:val="006570C8"/>
    <w:rsid w:val="00657705"/>
    <w:rsid w:val="0066192F"/>
    <w:rsid w:val="0066416F"/>
    <w:rsid w:val="006709AF"/>
    <w:rsid w:val="00670BAE"/>
    <w:rsid w:val="00681DA8"/>
    <w:rsid w:val="0068299F"/>
    <w:rsid w:val="00692170"/>
    <w:rsid w:val="00695B80"/>
    <w:rsid w:val="006A4982"/>
    <w:rsid w:val="006A4A2E"/>
    <w:rsid w:val="006B30EA"/>
    <w:rsid w:val="006B4277"/>
    <w:rsid w:val="006B4F50"/>
    <w:rsid w:val="006C32B6"/>
    <w:rsid w:val="006C485D"/>
    <w:rsid w:val="006C613D"/>
    <w:rsid w:val="006C7299"/>
    <w:rsid w:val="006C7D3C"/>
    <w:rsid w:val="006D25EF"/>
    <w:rsid w:val="006D356C"/>
    <w:rsid w:val="006D5B86"/>
    <w:rsid w:val="006E04E1"/>
    <w:rsid w:val="006E0E6A"/>
    <w:rsid w:val="006E59CB"/>
    <w:rsid w:val="006E7EE3"/>
    <w:rsid w:val="006F510C"/>
    <w:rsid w:val="00700C9F"/>
    <w:rsid w:val="007016D2"/>
    <w:rsid w:val="007017B6"/>
    <w:rsid w:val="0070182E"/>
    <w:rsid w:val="00702BB3"/>
    <w:rsid w:val="007035F4"/>
    <w:rsid w:val="007037C3"/>
    <w:rsid w:val="0070441A"/>
    <w:rsid w:val="007069F2"/>
    <w:rsid w:val="007137A7"/>
    <w:rsid w:val="00715773"/>
    <w:rsid w:val="0071689C"/>
    <w:rsid w:val="00717E18"/>
    <w:rsid w:val="00725DA1"/>
    <w:rsid w:val="00727F50"/>
    <w:rsid w:val="00733E0C"/>
    <w:rsid w:val="00734E9D"/>
    <w:rsid w:val="0073652B"/>
    <w:rsid w:val="007419E1"/>
    <w:rsid w:val="00743987"/>
    <w:rsid w:val="007452D6"/>
    <w:rsid w:val="00745E31"/>
    <w:rsid w:val="0074664B"/>
    <w:rsid w:val="00755487"/>
    <w:rsid w:val="0075612F"/>
    <w:rsid w:val="00756816"/>
    <w:rsid w:val="00756FA9"/>
    <w:rsid w:val="007570C9"/>
    <w:rsid w:val="00760846"/>
    <w:rsid w:val="00761627"/>
    <w:rsid w:val="00762D48"/>
    <w:rsid w:val="0076736F"/>
    <w:rsid w:val="00770548"/>
    <w:rsid w:val="00770E37"/>
    <w:rsid w:val="00772D51"/>
    <w:rsid w:val="007732A1"/>
    <w:rsid w:val="007755B4"/>
    <w:rsid w:val="00775611"/>
    <w:rsid w:val="007846E8"/>
    <w:rsid w:val="00784D8D"/>
    <w:rsid w:val="00784F0B"/>
    <w:rsid w:val="0078733E"/>
    <w:rsid w:val="00793164"/>
    <w:rsid w:val="0079597C"/>
    <w:rsid w:val="00797385"/>
    <w:rsid w:val="007A0E07"/>
    <w:rsid w:val="007A2364"/>
    <w:rsid w:val="007A335F"/>
    <w:rsid w:val="007A460A"/>
    <w:rsid w:val="007A5064"/>
    <w:rsid w:val="007B2D88"/>
    <w:rsid w:val="007B3C46"/>
    <w:rsid w:val="007C0A71"/>
    <w:rsid w:val="007C12EF"/>
    <w:rsid w:val="007D1523"/>
    <w:rsid w:val="007D228D"/>
    <w:rsid w:val="007D2687"/>
    <w:rsid w:val="007D5C33"/>
    <w:rsid w:val="007D6EC8"/>
    <w:rsid w:val="007D7500"/>
    <w:rsid w:val="007E0429"/>
    <w:rsid w:val="007E3303"/>
    <w:rsid w:val="007E4947"/>
    <w:rsid w:val="007E5249"/>
    <w:rsid w:val="007E52A0"/>
    <w:rsid w:val="007F3827"/>
    <w:rsid w:val="007F4571"/>
    <w:rsid w:val="007F4960"/>
    <w:rsid w:val="007F711E"/>
    <w:rsid w:val="00816D8A"/>
    <w:rsid w:val="008222DE"/>
    <w:rsid w:val="00834F71"/>
    <w:rsid w:val="00837665"/>
    <w:rsid w:val="00837ED1"/>
    <w:rsid w:val="008424E9"/>
    <w:rsid w:val="00843722"/>
    <w:rsid w:val="008478AC"/>
    <w:rsid w:val="008553A0"/>
    <w:rsid w:val="00861CDA"/>
    <w:rsid w:val="00865647"/>
    <w:rsid w:val="008707F8"/>
    <w:rsid w:val="00870825"/>
    <w:rsid w:val="00874A31"/>
    <w:rsid w:val="0087681F"/>
    <w:rsid w:val="00877E27"/>
    <w:rsid w:val="00881480"/>
    <w:rsid w:val="0088437E"/>
    <w:rsid w:val="00884636"/>
    <w:rsid w:val="00890B98"/>
    <w:rsid w:val="00893EF7"/>
    <w:rsid w:val="00895ED6"/>
    <w:rsid w:val="00897024"/>
    <w:rsid w:val="008A19A5"/>
    <w:rsid w:val="008A2BB0"/>
    <w:rsid w:val="008A3540"/>
    <w:rsid w:val="008A41BF"/>
    <w:rsid w:val="008B049F"/>
    <w:rsid w:val="008B3094"/>
    <w:rsid w:val="008B4838"/>
    <w:rsid w:val="008B52A3"/>
    <w:rsid w:val="008B57F9"/>
    <w:rsid w:val="008B5986"/>
    <w:rsid w:val="008B6E9F"/>
    <w:rsid w:val="008B6FB1"/>
    <w:rsid w:val="008B77ED"/>
    <w:rsid w:val="008C0523"/>
    <w:rsid w:val="008C3138"/>
    <w:rsid w:val="008C5A36"/>
    <w:rsid w:val="008C6CAC"/>
    <w:rsid w:val="008C7063"/>
    <w:rsid w:val="008C7EB5"/>
    <w:rsid w:val="008D0A9F"/>
    <w:rsid w:val="008D46CD"/>
    <w:rsid w:val="008E06CC"/>
    <w:rsid w:val="008F7634"/>
    <w:rsid w:val="00900614"/>
    <w:rsid w:val="009010F0"/>
    <w:rsid w:val="00904A21"/>
    <w:rsid w:val="00911A1B"/>
    <w:rsid w:val="00914B26"/>
    <w:rsid w:val="00915448"/>
    <w:rsid w:val="009262F6"/>
    <w:rsid w:val="00932095"/>
    <w:rsid w:val="009323B7"/>
    <w:rsid w:val="0093392C"/>
    <w:rsid w:val="00941569"/>
    <w:rsid w:val="00942324"/>
    <w:rsid w:val="00943B31"/>
    <w:rsid w:val="00945793"/>
    <w:rsid w:val="0095219A"/>
    <w:rsid w:val="00953026"/>
    <w:rsid w:val="00957032"/>
    <w:rsid w:val="00960DB2"/>
    <w:rsid w:val="00962052"/>
    <w:rsid w:val="009668F6"/>
    <w:rsid w:val="00967FD0"/>
    <w:rsid w:val="00973CB3"/>
    <w:rsid w:val="00984475"/>
    <w:rsid w:val="00993D85"/>
    <w:rsid w:val="009A384C"/>
    <w:rsid w:val="009A4DE3"/>
    <w:rsid w:val="009B19AE"/>
    <w:rsid w:val="009B4941"/>
    <w:rsid w:val="009B6E8F"/>
    <w:rsid w:val="009C2D60"/>
    <w:rsid w:val="009D2C6E"/>
    <w:rsid w:val="009D4FA5"/>
    <w:rsid w:val="009D6193"/>
    <w:rsid w:val="009E2A5F"/>
    <w:rsid w:val="009E2B39"/>
    <w:rsid w:val="009E40EF"/>
    <w:rsid w:val="009E73EE"/>
    <w:rsid w:val="009F3BED"/>
    <w:rsid w:val="00A005FE"/>
    <w:rsid w:val="00A01FBC"/>
    <w:rsid w:val="00A03021"/>
    <w:rsid w:val="00A06DEB"/>
    <w:rsid w:val="00A070E2"/>
    <w:rsid w:val="00A12281"/>
    <w:rsid w:val="00A17442"/>
    <w:rsid w:val="00A262C1"/>
    <w:rsid w:val="00A30FE7"/>
    <w:rsid w:val="00A4346E"/>
    <w:rsid w:val="00A44A40"/>
    <w:rsid w:val="00A46B5A"/>
    <w:rsid w:val="00A46DEB"/>
    <w:rsid w:val="00A53EC0"/>
    <w:rsid w:val="00A55A4B"/>
    <w:rsid w:val="00A56EFD"/>
    <w:rsid w:val="00A611EA"/>
    <w:rsid w:val="00A641E0"/>
    <w:rsid w:val="00A65CE8"/>
    <w:rsid w:val="00A66672"/>
    <w:rsid w:val="00A705BD"/>
    <w:rsid w:val="00A71187"/>
    <w:rsid w:val="00A749DF"/>
    <w:rsid w:val="00A74DA4"/>
    <w:rsid w:val="00A76B81"/>
    <w:rsid w:val="00A776FE"/>
    <w:rsid w:val="00A83167"/>
    <w:rsid w:val="00A85CE4"/>
    <w:rsid w:val="00A90C37"/>
    <w:rsid w:val="00A91B67"/>
    <w:rsid w:val="00A93F6D"/>
    <w:rsid w:val="00A94D64"/>
    <w:rsid w:val="00AA1053"/>
    <w:rsid w:val="00AA3AD7"/>
    <w:rsid w:val="00AA6B1E"/>
    <w:rsid w:val="00AB00D4"/>
    <w:rsid w:val="00AB104C"/>
    <w:rsid w:val="00AC1C1F"/>
    <w:rsid w:val="00AC6A33"/>
    <w:rsid w:val="00AD3C57"/>
    <w:rsid w:val="00AD4D30"/>
    <w:rsid w:val="00AD7EE6"/>
    <w:rsid w:val="00AE2265"/>
    <w:rsid w:val="00AF4207"/>
    <w:rsid w:val="00AF51A8"/>
    <w:rsid w:val="00AF5258"/>
    <w:rsid w:val="00AF71C4"/>
    <w:rsid w:val="00B008CD"/>
    <w:rsid w:val="00B009D7"/>
    <w:rsid w:val="00B01C86"/>
    <w:rsid w:val="00B1008E"/>
    <w:rsid w:val="00B10A0D"/>
    <w:rsid w:val="00B13FC9"/>
    <w:rsid w:val="00B20898"/>
    <w:rsid w:val="00B216F3"/>
    <w:rsid w:val="00B25E69"/>
    <w:rsid w:val="00B25FB7"/>
    <w:rsid w:val="00B263F1"/>
    <w:rsid w:val="00B339D0"/>
    <w:rsid w:val="00B435CB"/>
    <w:rsid w:val="00B43686"/>
    <w:rsid w:val="00B47F2F"/>
    <w:rsid w:val="00B57FD7"/>
    <w:rsid w:val="00B62B1B"/>
    <w:rsid w:val="00B67D41"/>
    <w:rsid w:val="00B7008F"/>
    <w:rsid w:val="00B71775"/>
    <w:rsid w:val="00B71E3E"/>
    <w:rsid w:val="00B74669"/>
    <w:rsid w:val="00B821C0"/>
    <w:rsid w:val="00B84C2C"/>
    <w:rsid w:val="00B85C0A"/>
    <w:rsid w:val="00B85C2E"/>
    <w:rsid w:val="00B866F9"/>
    <w:rsid w:val="00B90047"/>
    <w:rsid w:val="00B905E0"/>
    <w:rsid w:val="00B90AF6"/>
    <w:rsid w:val="00BA7432"/>
    <w:rsid w:val="00BB2434"/>
    <w:rsid w:val="00BB341A"/>
    <w:rsid w:val="00BC2C78"/>
    <w:rsid w:val="00BC5229"/>
    <w:rsid w:val="00BC5B78"/>
    <w:rsid w:val="00BD1C4B"/>
    <w:rsid w:val="00BD304D"/>
    <w:rsid w:val="00BD32DC"/>
    <w:rsid w:val="00BD6ED4"/>
    <w:rsid w:val="00BD73C6"/>
    <w:rsid w:val="00BD7659"/>
    <w:rsid w:val="00BE5552"/>
    <w:rsid w:val="00BE7919"/>
    <w:rsid w:val="00C02A0E"/>
    <w:rsid w:val="00C0626A"/>
    <w:rsid w:val="00C1011B"/>
    <w:rsid w:val="00C1019C"/>
    <w:rsid w:val="00C12889"/>
    <w:rsid w:val="00C12F7B"/>
    <w:rsid w:val="00C13991"/>
    <w:rsid w:val="00C13B1B"/>
    <w:rsid w:val="00C140C7"/>
    <w:rsid w:val="00C20961"/>
    <w:rsid w:val="00C22B08"/>
    <w:rsid w:val="00C231A5"/>
    <w:rsid w:val="00C30A7F"/>
    <w:rsid w:val="00C320AF"/>
    <w:rsid w:val="00C32FE4"/>
    <w:rsid w:val="00C33BD4"/>
    <w:rsid w:val="00C345CD"/>
    <w:rsid w:val="00C36E3C"/>
    <w:rsid w:val="00C52B67"/>
    <w:rsid w:val="00C548D2"/>
    <w:rsid w:val="00C62E15"/>
    <w:rsid w:val="00C6561A"/>
    <w:rsid w:val="00C66261"/>
    <w:rsid w:val="00C71A50"/>
    <w:rsid w:val="00C75AF2"/>
    <w:rsid w:val="00C76B19"/>
    <w:rsid w:val="00C80915"/>
    <w:rsid w:val="00C81E43"/>
    <w:rsid w:val="00C83831"/>
    <w:rsid w:val="00C87D3C"/>
    <w:rsid w:val="00C930AD"/>
    <w:rsid w:val="00C9669B"/>
    <w:rsid w:val="00C97C8E"/>
    <w:rsid w:val="00CA153A"/>
    <w:rsid w:val="00CA756D"/>
    <w:rsid w:val="00CB264A"/>
    <w:rsid w:val="00CB6C24"/>
    <w:rsid w:val="00CB6D77"/>
    <w:rsid w:val="00CB7DB2"/>
    <w:rsid w:val="00CC0B7F"/>
    <w:rsid w:val="00CC21EA"/>
    <w:rsid w:val="00CC3153"/>
    <w:rsid w:val="00CD1897"/>
    <w:rsid w:val="00CD1DEA"/>
    <w:rsid w:val="00CD2461"/>
    <w:rsid w:val="00CD7865"/>
    <w:rsid w:val="00CE22E4"/>
    <w:rsid w:val="00CE35EE"/>
    <w:rsid w:val="00CE3960"/>
    <w:rsid w:val="00CE56F2"/>
    <w:rsid w:val="00D00B85"/>
    <w:rsid w:val="00D0252B"/>
    <w:rsid w:val="00D02C19"/>
    <w:rsid w:val="00D13314"/>
    <w:rsid w:val="00D146C0"/>
    <w:rsid w:val="00D146FC"/>
    <w:rsid w:val="00D21328"/>
    <w:rsid w:val="00D26139"/>
    <w:rsid w:val="00D31FA8"/>
    <w:rsid w:val="00D35187"/>
    <w:rsid w:val="00D351CF"/>
    <w:rsid w:val="00D43348"/>
    <w:rsid w:val="00D43FCA"/>
    <w:rsid w:val="00D44E4F"/>
    <w:rsid w:val="00D44FFE"/>
    <w:rsid w:val="00D47FA4"/>
    <w:rsid w:val="00D5119F"/>
    <w:rsid w:val="00D52D5A"/>
    <w:rsid w:val="00D53DE0"/>
    <w:rsid w:val="00D61E77"/>
    <w:rsid w:val="00D6255C"/>
    <w:rsid w:val="00D65F9B"/>
    <w:rsid w:val="00D70D2B"/>
    <w:rsid w:val="00D71D3D"/>
    <w:rsid w:val="00D756E1"/>
    <w:rsid w:val="00D75ABE"/>
    <w:rsid w:val="00D76D34"/>
    <w:rsid w:val="00D80699"/>
    <w:rsid w:val="00D80C4F"/>
    <w:rsid w:val="00D816C7"/>
    <w:rsid w:val="00D83745"/>
    <w:rsid w:val="00D841C6"/>
    <w:rsid w:val="00D92234"/>
    <w:rsid w:val="00D9268C"/>
    <w:rsid w:val="00D94298"/>
    <w:rsid w:val="00D9499A"/>
    <w:rsid w:val="00D94C6D"/>
    <w:rsid w:val="00D957B8"/>
    <w:rsid w:val="00DA32E5"/>
    <w:rsid w:val="00DA330C"/>
    <w:rsid w:val="00DA5658"/>
    <w:rsid w:val="00DA78C0"/>
    <w:rsid w:val="00DB017C"/>
    <w:rsid w:val="00DB2A6F"/>
    <w:rsid w:val="00DC4678"/>
    <w:rsid w:val="00DC4A7A"/>
    <w:rsid w:val="00DC7014"/>
    <w:rsid w:val="00DC7971"/>
    <w:rsid w:val="00DD2AE6"/>
    <w:rsid w:val="00DD4E58"/>
    <w:rsid w:val="00DE0915"/>
    <w:rsid w:val="00DE3991"/>
    <w:rsid w:val="00DE5547"/>
    <w:rsid w:val="00DF2689"/>
    <w:rsid w:val="00DF33DB"/>
    <w:rsid w:val="00E0002D"/>
    <w:rsid w:val="00E01A98"/>
    <w:rsid w:val="00E03B59"/>
    <w:rsid w:val="00E04011"/>
    <w:rsid w:val="00E0401D"/>
    <w:rsid w:val="00E1398D"/>
    <w:rsid w:val="00E155AE"/>
    <w:rsid w:val="00E20EA1"/>
    <w:rsid w:val="00E21E87"/>
    <w:rsid w:val="00E242A4"/>
    <w:rsid w:val="00E323A1"/>
    <w:rsid w:val="00E3498E"/>
    <w:rsid w:val="00E35761"/>
    <w:rsid w:val="00E35F33"/>
    <w:rsid w:val="00E51141"/>
    <w:rsid w:val="00E6083A"/>
    <w:rsid w:val="00E60A8B"/>
    <w:rsid w:val="00E626FE"/>
    <w:rsid w:val="00E70577"/>
    <w:rsid w:val="00E735F2"/>
    <w:rsid w:val="00E87072"/>
    <w:rsid w:val="00E92676"/>
    <w:rsid w:val="00E95A3B"/>
    <w:rsid w:val="00EA10D7"/>
    <w:rsid w:val="00EA4EFD"/>
    <w:rsid w:val="00EB0DB5"/>
    <w:rsid w:val="00EB3B9C"/>
    <w:rsid w:val="00EB5A96"/>
    <w:rsid w:val="00EB647D"/>
    <w:rsid w:val="00EC6E39"/>
    <w:rsid w:val="00EC7AFD"/>
    <w:rsid w:val="00ED07F0"/>
    <w:rsid w:val="00ED0E23"/>
    <w:rsid w:val="00ED1A9B"/>
    <w:rsid w:val="00ED3CE2"/>
    <w:rsid w:val="00ED6620"/>
    <w:rsid w:val="00ED7673"/>
    <w:rsid w:val="00ED7C55"/>
    <w:rsid w:val="00EE04DC"/>
    <w:rsid w:val="00EE0A9D"/>
    <w:rsid w:val="00EE4ADC"/>
    <w:rsid w:val="00EE6DC4"/>
    <w:rsid w:val="00EE7694"/>
    <w:rsid w:val="00EF01DE"/>
    <w:rsid w:val="00EF022A"/>
    <w:rsid w:val="00EF2AA7"/>
    <w:rsid w:val="00F01DAB"/>
    <w:rsid w:val="00F03BBE"/>
    <w:rsid w:val="00F05991"/>
    <w:rsid w:val="00F111D2"/>
    <w:rsid w:val="00F126D6"/>
    <w:rsid w:val="00F12BD2"/>
    <w:rsid w:val="00F14788"/>
    <w:rsid w:val="00F20EF0"/>
    <w:rsid w:val="00F33E96"/>
    <w:rsid w:val="00F40A73"/>
    <w:rsid w:val="00F50367"/>
    <w:rsid w:val="00F50DB5"/>
    <w:rsid w:val="00F518A5"/>
    <w:rsid w:val="00F51C83"/>
    <w:rsid w:val="00F51CD1"/>
    <w:rsid w:val="00F54E6C"/>
    <w:rsid w:val="00F55380"/>
    <w:rsid w:val="00F66223"/>
    <w:rsid w:val="00F70FC9"/>
    <w:rsid w:val="00F70FD5"/>
    <w:rsid w:val="00F710B9"/>
    <w:rsid w:val="00F733C6"/>
    <w:rsid w:val="00F73CD7"/>
    <w:rsid w:val="00F755D6"/>
    <w:rsid w:val="00F7610D"/>
    <w:rsid w:val="00F7700D"/>
    <w:rsid w:val="00F817A9"/>
    <w:rsid w:val="00F90547"/>
    <w:rsid w:val="00F9091D"/>
    <w:rsid w:val="00F9200D"/>
    <w:rsid w:val="00F96D41"/>
    <w:rsid w:val="00F96E80"/>
    <w:rsid w:val="00FA1CD9"/>
    <w:rsid w:val="00FA616D"/>
    <w:rsid w:val="00FB280B"/>
    <w:rsid w:val="00FB5DF0"/>
    <w:rsid w:val="00FB6B1B"/>
    <w:rsid w:val="00FC0DC7"/>
    <w:rsid w:val="00FC210E"/>
    <w:rsid w:val="00FC6B7E"/>
    <w:rsid w:val="00FD2584"/>
    <w:rsid w:val="00FD2E97"/>
    <w:rsid w:val="00FD4E3A"/>
    <w:rsid w:val="00FE340F"/>
    <w:rsid w:val="00FE48AA"/>
    <w:rsid w:val="00FE5D5D"/>
    <w:rsid w:val="00FE75A5"/>
    <w:rsid w:val="00FF0726"/>
    <w:rsid w:val="00FF0927"/>
    <w:rsid w:val="00FF10A0"/>
    <w:rsid w:val="00FF1696"/>
    <w:rsid w:val="00FF21E7"/>
    <w:rsid w:val="00FF2496"/>
    <w:rsid w:val="00FF3B25"/>
    <w:rsid w:val="00FF4920"/>
    <w:rsid w:val="00FF4B9F"/>
    <w:rsid w:val="00FF75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F191D8"/>
  <w15:docId w15:val="{406A0753-E7EB-4EDE-B1DC-8839B76E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6FE"/>
    <w:rPr>
      <w:rFonts w:asciiTheme="minorHAnsi" w:hAnsiTheme="minorHAnsi"/>
      <w:sz w:val="22"/>
      <w:szCs w:val="22"/>
    </w:rPr>
  </w:style>
  <w:style w:type="paragraph" w:styleId="Heading1">
    <w:name w:val="heading 1"/>
    <w:basedOn w:val="Normal"/>
    <w:next w:val="Normal"/>
    <w:link w:val="Heading1Char"/>
    <w:qFormat/>
    <w:rsid w:val="00295DFF"/>
    <w:pPr>
      <w:keepNext/>
      <w:numPr>
        <w:numId w:val="1"/>
      </w:numPr>
      <w:outlineLvl w:val="0"/>
    </w:pPr>
    <w:rPr>
      <w:rFonts w:cstheme="minorHAnsi"/>
      <w:b/>
      <w:caps/>
      <w:color w:val="549E39" w:themeColor="accent1"/>
      <w:sz w:val="24"/>
    </w:rPr>
  </w:style>
  <w:style w:type="paragraph" w:styleId="Heading2">
    <w:name w:val="heading 2"/>
    <w:basedOn w:val="Normal"/>
    <w:next w:val="Normal"/>
    <w:link w:val="Heading2Char"/>
    <w:qFormat/>
    <w:rsid w:val="00727F50"/>
    <w:pPr>
      <w:keepNext/>
      <w:outlineLvl w:val="1"/>
    </w:pPr>
    <w:rPr>
      <w:rFonts w:eastAsiaTheme="majorEastAsia" w:cstheme="majorBidi"/>
      <w:bCs/>
      <w:caps/>
      <w:color w:val="549E39"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5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35F37"/>
    <w:rPr>
      <w:color w:val="0000FF"/>
      <w:u w:val="single"/>
    </w:rPr>
  </w:style>
  <w:style w:type="paragraph" w:styleId="Header">
    <w:name w:val="header"/>
    <w:basedOn w:val="Normal"/>
    <w:link w:val="HeaderChar"/>
    <w:uiPriority w:val="3"/>
    <w:rsid w:val="00A85CE4"/>
    <w:pPr>
      <w:tabs>
        <w:tab w:val="center" w:pos="4153"/>
        <w:tab w:val="right" w:pos="8306"/>
      </w:tabs>
    </w:pPr>
  </w:style>
  <w:style w:type="paragraph" w:styleId="Footer">
    <w:name w:val="footer"/>
    <w:basedOn w:val="Normal"/>
    <w:uiPriority w:val="3"/>
    <w:rsid w:val="00295DFF"/>
    <w:pPr>
      <w:tabs>
        <w:tab w:val="right" w:pos="8306"/>
      </w:tabs>
    </w:pPr>
  </w:style>
  <w:style w:type="paragraph" w:styleId="TOC1">
    <w:name w:val="toc 1"/>
    <w:basedOn w:val="Normal"/>
    <w:next w:val="Normal"/>
    <w:autoRedefine/>
    <w:uiPriority w:val="39"/>
    <w:rsid w:val="00295DFF"/>
    <w:pPr>
      <w:tabs>
        <w:tab w:val="left" w:pos="480"/>
        <w:tab w:val="right" w:leader="dot" w:pos="8307"/>
      </w:tabs>
    </w:pPr>
  </w:style>
  <w:style w:type="character" w:styleId="FollowedHyperlink">
    <w:name w:val="FollowedHyperlink"/>
    <w:uiPriority w:val="3"/>
    <w:rsid w:val="00556936"/>
    <w:rPr>
      <w:color w:val="800080"/>
      <w:u w:val="single"/>
    </w:rPr>
  </w:style>
  <w:style w:type="character" w:styleId="PageNumber">
    <w:name w:val="page number"/>
    <w:basedOn w:val="DefaultParagraphFont"/>
    <w:uiPriority w:val="3"/>
    <w:rsid w:val="00DC7014"/>
    <w:rPr>
      <w:rFonts w:asciiTheme="minorHAnsi" w:hAnsiTheme="minorHAnsi"/>
      <w:sz w:val="22"/>
    </w:rPr>
  </w:style>
  <w:style w:type="paragraph" w:styleId="BalloonText">
    <w:name w:val="Balloon Text"/>
    <w:basedOn w:val="Normal"/>
    <w:link w:val="BalloonTextChar"/>
    <w:semiHidden/>
    <w:unhideWhenUsed/>
    <w:rsid w:val="00AD4D30"/>
    <w:rPr>
      <w:rFonts w:ascii="Tahoma" w:hAnsi="Tahoma" w:cs="Tahoma"/>
      <w:sz w:val="16"/>
      <w:szCs w:val="16"/>
    </w:rPr>
  </w:style>
  <w:style w:type="character" w:customStyle="1" w:styleId="BalloonTextChar">
    <w:name w:val="Balloon Text Char"/>
    <w:basedOn w:val="DefaultParagraphFont"/>
    <w:link w:val="BalloonText"/>
    <w:semiHidden/>
    <w:rsid w:val="00834F71"/>
    <w:rPr>
      <w:rFonts w:ascii="Tahoma" w:hAnsi="Tahoma" w:cs="Tahoma"/>
      <w:sz w:val="16"/>
      <w:szCs w:val="16"/>
    </w:rPr>
  </w:style>
  <w:style w:type="paragraph" w:styleId="ListParagraph">
    <w:name w:val="List Paragraph"/>
    <w:basedOn w:val="Normal"/>
    <w:uiPriority w:val="34"/>
    <w:qFormat/>
    <w:rsid w:val="00DC7014"/>
    <w:pPr>
      <w:ind w:firstLine="425"/>
      <w:contextualSpacing/>
    </w:pPr>
    <w:rPr>
      <w:szCs w:val="24"/>
      <w:lang w:eastAsia="en-US"/>
    </w:rPr>
  </w:style>
  <w:style w:type="paragraph" w:styleId="Subtitle">
    <w:name w:val="Subtitle"/>
    <w:basedOn w:val="Normal"/>
    <w:next w:val="Normal"/>
    <w:link w:val="SubtitleChar"/>
    <w:semiHidden/>
    <w:unhideWhenUsed/>
    <w:qFormat/>
    <w:rsid w:val="006326F6"/>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semiHidden/>
    <w:rsid w:val="00834F71"/>
    <w:rPr>
      <w:rFonts w:asciiTheme="majorHAnsi" w:eastAsiaTheme="majorEastAsia" w:hAnsiTheme="majorHAnsi" w:cstheme="majorBidi"/>
      <w:i/>
      <w:iCs/>
      <w:color w:val="549E39" w:themeColor="accent1"/>
      <w:spacing w:val="15"/>
      <w:sz w:val="24"/>
      <w:szCs w:val="24"/>
    </w:rPr>
  </w:style>
  <w:style w:type="paragraph" w:styleId="Title">
    <w:name w:val="Title"/>
    <w:basedOn w:val="Normal"/>
    <w:next w:val="Normal"/>
    <w:link w:val="TitleChar"/>
    <w:uiPriority w:val="2"/>
    <w:qFormat/>
    <w:rsid w:val="00295DFF"/>
    <w:rPr>
      <w:rFonts w:eastAsiaTheme="majorEastAsia" w:cstheme="majorBidi"/>
      <w:caps/>
      <w:color w:val="549E39" w:themeColor="accent1"/>
      <w:kern w:val="28"/>
      <w:sz w:val="44"/>
      <w:szCs w:val="52"/>
    </w:rPr>
  </w:style>
  <w:style w:type="character" w:customStyle="1" w:styleId="TitleChar">
    <w:name w:val="Title Char"/>
    <w:basedOn w:val="DefaultParagraphFont"/>
    <w:link w:val="Title"/>
    <w:uiPriority w:val="2"/>
    <w:rsid w:val="00295DFF"/>
    <w:rPr>
      <w:rFonts w:asciiTheme="minorHAnsi" w:eastAsiaTheme="majorEastAsia" w:hAnsiTheme="minorHAnsi" w:cstheme="majorBidi"/>
      <w:caps/>
      <w:color w:val="549E39" w:themeColor="accent1"/>
      <w:kern w:val="28"/>
      <w:sz w:val="44"/>
      <w:szCs w:val="52"/>
    </w:rPr>
  </w:style>
  <w:style w:type="character" w:customStyle="1" w:styleId="Heading1Char">
    <w:name w:val="Heading 1 Char"/>
    <w:basedOn w:val="DefaultParagraphFont"/>
    <w:link w:val="Heading1"/>
    <w:rsid w:val="00295DFF"/>
    <w:rPr>
      <w:rFonts w:asciiTheme="minorHAnsi" w:hAnsiTheme="minorHAnsi" w:cstheme="minorHAnsi"/>
      <w:b/>
      <w:caps/>
      <w:color w:val="549E39" w:themeColor="accent1"/>
      <w:sz w:val="24"/>
      <w:szCs w:val="22"/>
    </w:rPr>
  </w:style>
  <w:style w:type="paragraph" w:customStyle="1" w:styleId="Bulletlevel1">
    <w:name w:val="Bullet level 1"/>
    <w:basedOn w:val="ListParagraph"/>
    <w:qFormat/>
    <w:rsid w:val="007D7500"/>
    <w:pPr>
      <w:numPr>
        <w:numId w:val="3"/>
      </w:numPr>
    </w:pPr>
    <w:rPr>
      <w:rFonts w:cstheme="minorHAnsi"/>
      <w:szCs w:val="22"/>
    </w:rPr>
  </w:style>
  <w:style w:type="paragraph" w:customStyle="1" w:styleId="Bulletlevel2">
    <w:name w:val="Bullet level 2"/>
    <w:basedOn w:val="Normal"/>
    <w:qFormat/>
    <w:rsid w:val="002F0729"/>
    <w:pPr>
      <w:numPr>
        <w:numId w:val="4"/>
      </w:numPr>
      <w:contextualSpacing/>
    </w:pPr>
    <w:rPr>
      <w:rFonts w:cstheme="minorHAnsi"/>
    </w:rPr>
  </w:style>
  <w:style w:type="paragraph" w:customStyle="1" w:styleId="Bulletlevel3">
    <w:name w:val="Bullet level 3"/>
    <w:basedOn w:val="ListParagraph"/>
    <w:qFormat/>
    <w:rsid w:val="002F0729"/>
    <w:pPr>
      <w:numPr>
        <w:numId w:val="5"/>
      </w:numPr>
    </w:pPr>
    <w:rPr>
      <w:rFonts w:cstheme="minorHAnsi"/>
      <w:color w:val="000000" w:themeColor="text1"/>
      <w:szCs w:val="22"/>
    </w:rPr>
  </w:style>
  <w:style w:type="paragraph" w:customStyle="1" w:styleId="Heading1notnumbered">
    <w:name w:val="Heading 1 not numbered"/>
    <w:qFormat/>
    <w:rsid w:val="00295DFF"/>
    <w:pPr>
      <w:keepNext/>
    </w:pPr>
    <w:rPr>
      <w:rFonts w:asciiTheme="minorHAnsi" w:hAnsiTheme="minorHAnsi" w:cstheme="minorHAnsi"/>
      <w:b/>
      <w:caps/>
      <w:color w:val="549E39" w:themeColor="accent1"/>
      <w:sz w:val="24"/>
      <w:szCs w:val="22"/>
    </w:rPr>
  </w:style>
  <w:style w:type="character" w:customStyle="1" w:styleId="Heading2Char">
    <w:name w:val="Heading 2 Char"/>
    <w:basedOn w:val="DefaultParagraphFont"/>
    <w:link w:val="Heading2"/>
    <w:rsid w:val="00727F50"/>
    <w:rPr>
      <w:rFonts w:asciiTheme="minorHAnsi" w:eastAsiaTheme="majorEastAsia" w:hAnsiTheme="minorHAnsi" w:cstheme="majorBidi"/>
      <w:bCs/>
      <w:caps/>
      <w:color w:val="549E39" w:themeColor="accent1"/>
      <w:sz w:val="22"/>
      <w:szCs w:val="26"/>
    </w:rPr>
  </w:style>
  <w:style w:type="paragraph" w:customStyle="1" w:styleId="Numberedparaslevel1">
    <w:name w:val="Numbered paras level 1"/>
    <w:basedOn w:val="Normal"/>
    <w:uiPriority w:val="1"/>
    <w:rsid w:val="009C2D60"/>
    <w:pPr>
      <w:numPr>
        <w:ilvl w:val="1"/>
        <w:numId w:val="1"/>
      </w:numPr>
    </w:pPr>
  </w:style>
  <w:style w:type="paragraph" w:customStyle="1" w:styleId="Numberedparaslevel2">
    <w:name w:val="Numbered paras level 2"/>
    <w:basedOn w:val="Numberedparaslevel1"/>
    <w:uiPriority w:val="1"/>
    <w:qFormat/>
    <w:rsid w:val="009C2D60"/>
    <w:pPr>
      <w:numPr>
        <w:ilvl w:val="2"/>
      </w:numPr>
    </w:pPr>
  </w:style>
  <w:style w:type="numbering" w:customStyle="1" w:styleId="Numberedlist">
    <w:name w:val="Numbered list"/>
    <w:uiPriority w:val="99"/>
    <w:rsid w:val="00884636"/>
    <w:pPr>
      <w:numPr>
        <w:numId w:val="6"/>
      </w:numPr>
    </w:pPr>
  </w:style>
  <w:style w:type="paragraph" w:customStyle="1" w:styleId="Letteredparaslevel1">
    <w:name w:val="Lettered paras level 1"/>
    <w:basedOn w:val="Normal"/>
    <w:uiPriority w:val="2"/>
    <w:qFormat/>
    <w:rsid w:val="002B35D8"/>
    <w:pPr>
      <w:numPr>
        <w:numId w:val="2"/>
      </w:numPr>
    </w:pPr>
    <w:rPr>
      <w:rFonts w:cstheme="minorHAnsi"/>
    </w:rPr>
  </w:style>
  <w:style w:type="paragraph" w:customStyle="1" w:styleId="Letteredparaslevel2">
    <w:name w:val="Lettered paras level 2"/>
    <w:basedOn w:val="Letteredparaslevel1"/>
    <w:uiPriority w:val="2"/>
    <w:qFormat/>
    <w:rsid w:val="002B35D8"/>
    <w:pPr>
      <w:numPr>
        <w:ilvl w:val="1"/>
      </w:numPr>
      <w:tabs>
        <w:tab w:val="left" w:pos="1276"/>
      </w:tabs>
    </w:pPr>
  </w:style>
  <w:style w:type="numbering" w:customStyle="1" w:styleId="Letteredlist">
    <w:name w:val="Lettered list"/>
    <w:uiPriority w:val="99"/>
    <w:rsid w:val="002B35D8"/>
    <w:pPr>
      <w:numPr>
        <w:numId w:val="7"/>
      </w:numPr>
    </w:pPr>
  </w:style>
  <w:style w:type="paragraph" w:customStyle="1" w:styleId="Tableheadingbold">
    <w:name w:val="Table heading (bold)"/>
    <w:basedOn w:val="Normal"/>
    <w:qFormat/>
    <w:rsid w:val="00B01C86"/>
    <w:rPr>
      <w:rFonts w:cstheme="minorHAnsi"/>
      <w:b/>
      <w:bCs/>
    </w:rPr>
  </w:style>
  <w:style w:type="table" w:customStyle="1" w:styleId="Tablewithborders">
    <w:name w:val="Table (with borders)"/>
    <w:basedOn w:val="TableNormal"/>
    <w:uiPriority w:val="99"/>
    <w:qFormat/>
    <w:rsid w:val="000946E5"/>
    <w:tblPr>
      <w:tblBorders>
        <w:insideH w:val="single" w:sz="4" w:space="0" w:color="D9D9D9"/>
        <w:insideV w:val="single" w:sz="4" w:space="0" w:color="D9D9D9"/>
      </w:tblBorders>
    </w:tblPr>
  </w:style>
  <w:style w:type="table" w:customStyle="1" w:styleId="Tablenoborders">
    <w:name w:val="Table (no borders)"/>
    <w:basedOn w:val="TableNormal"/>
    <w:uiPriority w:val="99"/>
    <w:qFormat/>
    <w:rsid w:val="000946E5"/>
    <w:tblPr/>
    <w:tblStylePr w:type="firstRow">
      <w:rPr>
        <w:b/>
      </w:rPr>
      <w:tblPr/>
      <w:tcPr>
        <w:tcBorders>
          <w:top w:val="nil"/>
          <w:left w:val="nil"/>
          <w:bottom w:val="nil"/>
          <w:right w:val="nil"/>
          <w:insideH w:val="nil"/>
          <w:insideV w:val="nil"/>
          <w:tl2br w:val="nil"/>
          <w:tr2bl w:val="nil"/>
        </w:tcBorders>
        <w:shd w:val="clear" w:color="auto" w:fill="D9D9D9"/>
      </w:tcPr>
    </w:tblStylePr>
  </w:style>
  <w:style w:type="character" w:styleId="UnresolvedMention">
    <w:name w:val="Unresolved Mention"/>
    <w:basedOn w:val="DefaultParagraphFont"/>
    <w:uiPriority w:val="99"/>
    <w:semiHidden/>
    <w:unhideWhenUsed/>
    <w:rsid w:val="00772D51"/>
    <w:rPr>
      <w:color w:val="605E5C"/>
      <w:shd w:val="clear" w:color="auto" w:fill="E1DFDD"/>
    </w:rPr>
  </w:style>
  <w:style w:type="paragraph" w:styleId="NormalWeb">
    <w:name w:val="Normal (Web)"/>
    <w:basedOn w:val="Normal"/>
    <w:uiPriority w:val="99"/>
    <w:semiHidden/>
    <w:unhideWhenUsed/>
    <w:rsid w:val="00A776FE"/>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B84C2C"/>
    <w:rPr>
      <w:sz w:val="16"/>
      <w:szCs w:val="16"/>
    </w:rPr>
  </w:style>
  <w:style w:type="paragraph" w:styleId="CommentText">
    <w:name w:val="annotation text"/>
    <w:basedOn w:val="Normal"/>
    <w:link w:val="CommentTextChar"/>
    <w:unhideWhenUsed/>
    <w:rsid w:val="00B84C2C"/>
    <w:rPr>
      <w:sz w:val="20"/>
      <w:szCs w:val="20"/>
    </w:rPr>
  </w:style>
  <w:style w:type="character" w:customStyle="1" w:styleId="CommentTextChar">
    <w:name w:val="Comment Text Char"/>
    <w:basedOn w:val="DefaultParagraphFont"/>
    <w:link w:val="CommentText"/>
    <w:rsid w:val="00B84C2C"/>
    <w:rPr>
      <w:rFonts w:asciiTheme="minorHAnsi" w:hAnsiTheme="minorHAnsi"/>
    </w:rPr>
  </w:style>
  <w:style w:type="paragraph" w:styleId="CommentSubject">
    <w:name w:val="annotation subject"/>
    <w:basedOn w:val="CommentText"/>
    <w:next w:val="CommentText"/>
    <w:link w:val="CommentSubjectChar"/>
    <w:semiHidden/>
    <w:unhideWhenUsed/>
    <w:rsid w:val="00B84C2C"/>
    <w:rPr>
      <w:b/>
      <w:bCs/>
    </w:rPr>
  </w:style>
  <w:style w:type="character" w:customStyle="1" w:styleId="CommentSubjectChar">
    <w:name w:val="Comment Subject Char"/>
    <w:basedOn w:val="CommentTextChar"/>
    <w:link w:val="CommentSubject"/>
    <w:semiHidden/>
    <w:rsid w:val="00B84C2C"/>
    <w:rPr>
      <w:rFonts w:asciiTheme="minorHAnsi" w:hAnsiTheme="minorHAnsi"/>
      <w:b/>
      <w:bCs/>
    </w:rPr>
  </w:style>
  <w:style w:type="paragraph" w:styleId="Caption">
    <w:name w:val="caption"/>
    <w:basedOn w:val="Normal"/>
    <w:next w:val="Normal"/>
    <w:unhideWhenUsed/>
    <w:qFormat/>
    <w:rsid w:val="00431A37"/>
    <w:pPr>
      <w:spacing w:after="200"/>
    </w:pPr>
    <w:rPr>
      <w:rFonts w:ascii="Arial" w:eastAsia="Arial" w:hAnsi="Arial" w:cs="Arial"/>
      <w:i/>
      <w:iCs/>
      <w:color w:val="455F51" w:themeColor="text2"/>
      <w:sz w:val="18"/>
      <w:szCs w:val="18"/>
    </w:rPr>
  </w:style>
  <w:style w:type="paragraph" w:customStyle="1" w:styleId="Body">
    <w:name w:val="Body"/>
    <w:rsid w:val="00040CC0"/>
    <w:pPr>
      <w:pBdr>
        <w:top w:val="nil"/>
        <w:left w:val="nil"/>
        <w:bottom w:val="nil"/>
        <w:right w:val="nil"/>
        <w:between w:val="nil"/>
        <w:bar w:val="nil"/>
      </w:pBdr>
      <w:spacing w:line="276" w:lineRule="auto"/>
    </w:pPr>
    <w:rPr>
      <w:rFonts w:ascii="Arial" w:eastAsia="Arial" w:hAnsi="Arial" w:cs="Arial"/>
      <w:color w:val="000000"/>
      <w:sz w:val="22"/>
      <w:szCs w:val="22"/>
      <w:u w:color="000000"/>
      <w:bdr w:val="nil"/>
    </w:rPr>
  </w:style>
  <w:style w:type="character" w:customStyle="1" w:styleId="None">
    <w:name w:val="None"/>
    <w:rsid w:val="00097CE6"/>
  </w:style>
  <w:style w:type="character" w:customStyle="1" w:styleId="Hyperlink0">
    <w:name w:val="Hyperlink.0"/>
    <w:basedOn w:val="None"/>
    <w:rsid w:val="006507D7"/>
    <w:rPr>
      <w:color w:val="1155CC"/>
      <w:u w:val="single" w:color="1155CC"/>
      <w14:textOutline w14:w="0" w14:cap="rnd" w14:cmpd="sng" w14:algn="ctr">
        <w14:noFill/>
        <w14:prstDash w14:val="solid"/>
        <w14:bevel/>
      </w14:textOutline>
    </w:rPr>
  </w:style>
  <w:style w:type="character" w:customStyle="1" w:styleId="apple-converted-space">
    <w:name w:val="apple-converted-space"/>
    <w:basedOn w:val="DefaultParagraphFont"/>
    <w:rsid w:val="00496036"/>
  </w:style>
  <w:style w:type="paragraph" w:styleId="Revision">
    <w:name w:val="Revision"/>
    <w:hidden/>
    <w:uiPriority w:val="99"/>
    <w:semiHidden/>
    <w:rsid w:val="004A6DA5"/>
    <w:rPr>
      <w:rFonts w:asciiTheme="minorHAnsi" w:hAnsiTheme="minorHAnsi"/>
      <w:sz w:val="22"/>
      <w:szCs w:val="22"/>
    </w:rPr>
  </w:style>
  <w:style w:type="character" w:customStyle="1" w:styleId="HeaderChar">
    <w:name w:val="Header Char"/>
    <w:basedOn w:val="DefaultParagraphFont"/>
    <w:link w:val="Header"/>
    <w:uiPriority w:val="3"/>
    <w:rsid w:val="006C485D"/>
    <w:rPr>
      <w:rFonts w:asciiTheme="minorHAnsi" w:hAnsiTheme="minorHAnsi"/>
      <w:sz w:val="22"/>
      <w:szCs w:val="22"/>
    </w:rPr>
  </w:style>
  <w:style w:type="character" w:customStyle="1" w:styleId="white-space-pre">
    <w:name w:val="white-space-pre"/>
    <w:basedOn w:val="DefaultParagraphFont"/>
    <w:rsid w:val="007846E8"/>
  </w:style>
  <w:style w:type="character" w:styleId="PlaceholderText">
    <w:name w:val="Placeholder Text"/>
    <w:basedOn w:val="DefaultParagraphFont"/>
    <w:uiPriority w:val="99"/>
    <w:semiHidden/>
    <w:rsid w:val="002B3B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73797">
      <w:bodyDiv w:val="1"/>
      <w:marLeft w:val="0"/>
      <w:marRight w:val="0"/>
      <w:marTop w:val="0"/>
      <w:marBottom w:val="0"/>
      <w:divBdr>
        <w:top w:val="none" w:sz="0" w:space="0" w:color="auto"/>
        <w:left w:val="none" w:sz="0" w:space="0" w:color="auto"/>
        <w:bottom w:val="none" w:sz="0" w:space="0" w:color="auto"/>
        <w:right w:val="none" w:sz="0" w:space="0" w:color="auto"/>
      </w:divBdr>
    </w:div>
    <w:div w:id="788159523">
      <w:bodyDiv w:val="1"/>
      <w:marLeft w:val="0"/>
      <w:marRight w:val="0"/>
      <w:marTop w:val="0"/>
      <w:marBottom w:val="0"/>
      <w:divBdr>
        <w:top w:val="none" w:sz="0" w:space="0" w:color="auto"/>
        <w:left w:val="none" w:sz="0" w:space="0" w:color="auto"/>
        <w:bottom w:val="none" w:sz="0" w:space="0" w:color="auto"/>
        <w:right w:val="none" w:sz="0" w:space="0" w:color="auto"/>
      </w:divBdr>
      <w:divsChild>
        <w:div w:id="28183786">
          <w:marLeft w:val="0"/>
          <w:marRight w:val="0"/>
          <w:marTop w:val="0"/>
          <w:marBottom w:val="0"/>
          <w:divBdr>
            <w:top w:val="none" w:sz="0" w:space="0" w:color="auto"/>
            <w:left w:val="none" w:sz="0" w:space="0" w:color="auto"/>
            <w:bottom w:val="none" w:sz="0" w:space="0" w:color="auto"/>
            <w:right w:val="none" w:sz="0" w:space="0" w:color="auto"/>
          </w:divBdr>
        </w:div>
        <w:div w:id="2145388889">
          <w:marLeft w:val="0"/>
          <w:marRight w:val="0"/>
          <w:marTop w:val="0"/>
          <w:marBottom w:val="0"/>
          <w:divBdr>
            <w:top w:val="none" w:sz="0" w:space="0" w:color="auto"/>
            <w:left w:val="none" w:sz="0" w:space="0" w:color="auto"/>
            <w:bottom w:val="none" w:sz="0" w:space="0" w:color="auto"/>
            <w:right w:val="none" w:sz="0" w:space="0" w:color="auto"/>
          </w:divBdr>
        </w:div>
      </w:divsChild>
    </w:div>
    <w:div w:id="1213032535">
      <w:bodyDiv w:val="1"/>
      <w:marLeft w:val="0"/>
      <w:marRight w:val="0"/>
      <w:marTop w:val="0"/>
      <w:marBottom w:val="0"/>
      <w:divBdr>
        <w:top w:val="none" w:sz="0" w:space="0" w:color="auto"/>
        <w:left w:val="none" w:sz="0" w:space="0" w:color="auto"/>
        <w:bottom w:val="none" w:sz="0" w:space="0" w:color="auto"/>
        <w:right w:val="none" w:sz="0" w:space="0" w:color="auto"/>
      </w:divBdr>
    </w:div>
    <w:div w:id="1695617857">
      <w:bodyDiv w:val="1"/>
      <w:marLeft w:val="0"/>
      <w:marRight w:val="0"/>
      <w:marTop w:val="0"/>
      <w:marBottom w:val="0"/>
      <w:divBdr>
        <w:top w:val="none" w:sz="0" w:space="0" w:color="auto"/>
        <w:left w:val="none" w:sz="0" w:space="0" w:color="auto"/>
        <w:bottom w:val="none" w:sz="0" w:space="0" w:color="auto"/>
        <w:right w:val="none" w:sz="0" w:space="0" w:color="auto"/>
      </w:divBdr>
      <w:divsChild>
        <w:div w:id="1686516405">
          <w:marLeft w:val="0"/>
          <w:marRight w:val="0"/>
          <w:marTop w:val="0"/>
          <w:marBottom w:val="0"/>
          <w:divBdr>
            <w:top w:val="none" w:sz="0" w:space="0" w:color="auto"/>
            <w:left w:val="none" w:sz="0" w:space="0" w:color="auto"/>
            <w:bottom w:val="none" w:sz="0" w:space="0" w:color="auto"/>
            <w:right w:val="none" w:sz="0" w:space="0" w:color="auto"/>
          </w:divBdr>
        </w:div>
        <w:div w:id="1471895808">
          <w:marLeft w:val="0"/>
          <w:marRight w:val="0"/>
          <w:marTop w:val="0"/>
          <w:marBottom w:val="0"/>
          <w:divBdr>
            <w:top w:val="none" w:sz="0" w:space="0" w:color="auto"/>
            <w:left w:val="none" w:sz="0" w:space="0" w:color="auto"/>
            <w:bottom w:val="none" w:sz="0" w:space="0" w:color="auto"/>
            <w:right w:val="none" w:sz="0" w:space="0" w:color="auto"/>
          </w:divBdr>
        </w:div>
      </w:divsChild>
    </w:div>
    <w:div w:id="1710260012">
      <w:bodyDiv w:val="1"/>
      <w:marLeft w:val="0"/>
      <w:marRight w:val="0"/>
      <w:marTop w:val="0"/>
      <w:marBottom w:val="0"/>
      <w:divBdr>
        <w:top w:val="none" w:sz="0" w:space="0" w:color="auto"/>
        <w:left w:val="none" w:sz="0" w:space="0" w:color="auto"/>
        <w:bottom w:val="none" w:sz="0" w:space="0" w:color="auto"/>
        <w:right w:val="none" w:sz="0" w:space="0" w:color="auto"/>
      </w:divBdr>
    </w:div>
    <w:div w:id="176025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uhyinternational" TargetMode="External"/><Relationship Id="rId18" Type="http://schemas.openxmlformats.org/officeDocument/2006/relationships/hyperlink" Target="https://www.youtube.com/@UHYInternationalNetwork" TargetMode="External"/><Relationship Id="rId26" Type="http://schemas.openxmlformats.org/officeDocument/2006/relationships/hyperlink" Target="https://www.uhy.com/insights/uhy-global-issue-21" TargetMode="External"/><Relationship Id="rId39" Type="http://schemas.openxmlformats.org/officeDocument/2006/relationships/hyperlink" Target="https://www.uhy.com/insights/uhy-global-issue-21" TargetMode="External"/><Relationship Id="rId21" Type="http://schemas.openxmlformats.org/officeDocument/2006/relationships/image" Target="media/image7.png"/><Relationship Id="rId34" Type="http://schemas.openxmlformats.org/officeDocument/2006/relationships/hyperlink" Target="https://portal.uhy.com/documents/5071"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pt.vecteezy.com/png-gratis/youtube" TargetMode="External"/><Relationship Id="rId29" Type="http://schemas.openxmlformats.org/officeDocument/2006/relationships/hyperlink" Target="https://portal.uhy.com/documents/506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uhy-international/" TargetMode="External"/><Relationship Id="rId24" Type="http://schemas.openxmlformats.org/officeDocument/2006/relationships/image" Target="media/image10.png"/><Relationship Id="rId32" Type="http://schemas.openxmlformats.org/officeDocument/2006/relationships/hyperlink" Target="https://portal.uhy.com/documents/5069" TargetMode="External"/><Relationship Id="rId37" Type="http://schemas.openxmlformats.org/officeDocument/2006/relationships/hyperlink" Target="https://portal.uhy.com/documents/507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tagram.com/uhyinternational" TargetMode="External"/><Relationship Id="rId23" Type="http://schemas.openxmlformats.org/officeDocument/2006/relationships/image" Target="media/image9.jpeg"/><Relationship Id="rId28" Type="http://schemas.openxmlformats.org/officeDocument/2006/relationships/image" Target="media/image7.jpg"/><Relationship Id="rId36" Type="http://schemas.openxmlformats.org/officeDocument/2006/relationships/hyperlink" Target="https://portal.uhy.com/documents/5073" TargetMode="External"/><Relationship Id="rId10" Type="http://schemas.openxmlformats.org/officeDocument/2006/relationships/hyperlink" Target="http://www.uhy.com/insights/uhy-global-issue-21" TargetMode="External"/><Relationship Id="rId19" Type="http://schemas.openxmlformats.org/officeDocument/2006/relationships/image" Target="media/image6.png"/><Relationship Id="rId31" Type="http://schemas.openxmlformats.org/officeDocument/2006/relationships/hyperlink" Target="https://portal.uhy.com/documents/506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uhy.com/insights/uhy-global-issue-21" TargetMode="External"/><Relationship Id="rId30" Type="http://schemas.openxmlformats.org/officeDocument/2006/relationships/hyperlink" Target="https://portal.uhy.com/documents/5067" TargetMode="External"/><Relationship Id="rId35" Type="http://schemas.openxmlformats.org/officeDocument/2006/relationships/hyperlink" Target="https://portal.uhy.com/documents/5072"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ixabay.com/illustrations/instagram-symbol-logo-photo-camera-1581266/" TargetMode="External"/><Relationship Id="rId25" Type="http://schemas.openxmlformats.org/officeDocument/2006/relationships/hyperlink" Target="https://www.uhy.com/insights/uhy-global-issue-21" TargetMode="External"/><Relationship Id="rId33" Type="http://schemas.openxmlformats.org/officeDocument/2006/relationships/hyperlink" Target="https://portal.uhy.com/documents/5070" TargetMode="External"/><Relationship Id="rId38" Type="http://schemas.openxmlformats.org/officeDocument/2006/relationships/hyperlink" Target="https://www.uhy.com/insights/uhy-global-issue-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Roberts\Dropbox\UHY%20project%20management\2021%20UHY%20Life\UHY%20article%20template.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8C7C1-8E18-4333-BCBD-5590F02B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UHY article template</Template>
  <TotalTime>1</TotalTime>
  <Pages>3</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Roberts</dc:creator>
  <cp:lastModifiedBy>Felicity Sandford</cp:lastModifiedBy>
  <cp:revision>2</cp:revision>
  <cp:lastPrinted>2012-03-29T16:25:00Z</cp:lastPrinted>
  <dcterms:created xsi:type="dcterms:W3CDTF">2026-02-06T11:25:00Z</dcterms:created>
  <dcterms:modified xsi:type="dcterms:W3CDTF">2026-02-06T11:25:00Z</dcterms:modified>
</cp:coreProperties>
</file>